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44" w:rsidRPr="00E259C9" w:rsidRDefault="00D65344" w:rsidP="008F5EF6"/>
    <w:p w:rsidR="00D65344" w:rsidRPr="00320B4C" w:rsidRDefault="00D65344" w:rsidP="00320B4C">
      <w:pPr>
        <w:jc w:val="center"/>
        <w:rPr>
          <w:bCs/>
        </w:rPr>
      </w:pPr>
      <w:r w:rsidRPr="00320B4C">
        <w:rPr>
          <w:bCs/>
        </w:rPr>
        <w:t>1 класс</w:t>
      </w:r>
    </w:p>
    <w:p w:rsidR="00D65344" w:rsidRPr="00320B4C" w:rsidRDefault="00D65344" w:rsidP="00320B4C">
      <w:pPr>
        <w:jc w:val="center"/>
        <w:rPr>
          <w:bCs/>
        </w:rPr>
      </w:pPr>
      <w:r w:rsidRPr="00320B4C">
        <w:rPr>
          <w:bCs/>
        </w:rPr>
        <w:t>Родной (русский) язык</w:t>
      </w:r>
    </w:p>
    <w:p w:rsidR="00D65344" w:rsidRPr="00320B4C" w:rsidRDefault="00D65344" w:rsidP="00320B4C">
      <w:pPr>
        <w:jc w:val="center"/>
        <w:rPr>
          <w:bCs/>
        </w:rPr>
      </w:pPr>
      <w:r w:rsidRPr="00320B4C">
        <w:rPr>
          <w:bCs/>
        </w:rPr>
        <w:t>19.05.2020</w:t>
      </w:r>
    </w:p>
    <w:p w:rsidR="00D65344" w:rsidRPr="00E259C9" w:rsidRDefault="00D65344" w:rsidP="00E84E1D">
      <w:r w:rsidRPr="00E259C9">
        <w:t>Урок  на тему</w:t>
      </w:r>
      <w:r>
        <w:t>: «К</w:t>
      </w:r>
      <w:r w:rsidRPr="00E259C9">
        <w:t>ак сочетаются слова».</w:t>
      </w:r>
    </w:p>
    <w:p w:rsidR="00D65344" w:rsidRPr="00E259C9" w:rsidRDefault="00D65344" w:rsidP="008F5EF6">
      <w:r w:rsidRPr="00E259C9">
        <w:t>1.Организационный  момент.</w:t>
      </w:r>
    </w:p>
    <w:p w:rsidR="00D65344" w:rsidRPr="00E259C9" w:rsidRDefault="00D65344" w:rsidP="008F5EF6">
      <w:pPr>
        <w:pStyle w:val="NormalWeb"/>
        <w:rPr>
          <w:b w:val="0"/>
        </w:rPr>
      </w:pPr>
      <w:r w:rsidRPr="00E259C9">
        <w:rPr>
          <w:b w:val="0"/>
        </w:rPr>
        <w:t>Будем вместе развивать</w:t>
      </w:r>
    </w:p>
    <w:p w:rsidR="00D65344" w:rsidRPr="00E259C9" w:rsidRDefault="00D65344" w:rsidP="008F5EF6">
      <w:pPr>
        <w:pStyle w:val="NormalWeb"/>
        <w:rPr>
          <w:b w:val="0"/>
        </w:rPr>
      </w:pPr>
      <w:r w:rsidRPr="00E259C9">
        <w:rPr>
          <w:b w:val="0"/>
        </w:rPr>
        <w:t>У себя внимательность,</w:t>
      </w:r>
    </w:p>
    <w:p w:rsidR="00D65344" w:rsidRPr="00E259C9" w:rsidRDefault="00D65344" w:rsidP="008F5EF6">
      <w:pPr>
        <w:pStyle w:val="NormalWeb"/>
        <w:rPr>
          <w:b w:val="0"/>
        </w:rPr>
      </w:pPr>
      <w:r w:rsidRPr="00E259C9">
        <w:rPr>
          <w:b w:val="0"/>
        </w:rPr>
        <w:t xml:space="preserve">А поможет всё узнать </w:t>
      </w:r>
    </w:p>
    <w:p w:rsidR="00D65344" w:rsidRPr="00E259C9" w:rsidRDefault="00D65344" w:rsidP="008F5EF6">
      <w:pPr>
        <w:pStyle w:val="NormalWeb"/>
        <w:rPr>
          <w:b w:val="0"/>
        </w:rPr>
      </w:pPr>
      <w:r w:rsidRPr="00E259C9">
        <w:rPr>
          <w:b w:val="0"/>
        </w:rPr>
        <w:t>Наша любознательность</w:t>
      </w:r>
    </w:p>
    <w:p w:rsidR="00D65344" w:rsidRPr="00E259C9" w:rsidRDefault="00D65344" w:rsidP="00382AE9">
      <w:pPr>
        <w:pStyle w:val="NoSpacing"/>
        <w:rPr>
          <w:b/>
          <w:sz w:val="24"/>
          <w:szCs w:val="24"/>
        </w:rPr>
      </w:pPr>
      <w:r w:rsidRPr="00E259C9">
        <w:rPr>
          <w:b/>
          <w:sz w:val="24"/>
          <w:szCs w:val="24"/>
        </w:rPr>
        <w:t>2. Определение темы урока.</w:t>
      </w:r>
    </w:p>
    <w:p w:rsidR="00D65344" w:rsidRPr="00E259C9" w:rsidRDefault="00D65344" w:rsidP="00382AE9">
      <w:pPr>
        <w:tabs>
          <w:tab w:val="left" w:pos="567"/>
          <w:tab w:val="left" w:pos="851"/>
        </w:tabs>
        <w:ind w:left="360"/>
      </w:pPr>
      <w:r w:rsidRPr="00E259C9">
        <w:rPr>
          <w:u w:val="single"/>
        </w:rPr>
        <w:t>Слово учителя</w:t>
      </w:r>
      <w:r w:rsidRPr="00E259C9">
        <w:t>.</w:t>
      </w:r>
    </w:p>
    <w:p w:rsidR="00D65344" w:rsidRPr="00E259C9" w:rsidRDefault="00D65344" w:rsidP="00382AE9">
      <w:pPr>
        <w:pStyle w:val="NoSpacing"/>
        <w:rPr>
          <w:sz w:val="24"/>
          <w:szCs w:val="24"/>
        </w:rPr>
      </w:pPr>
      <w:r w:rsidRPr="00E259C9">
        <w:rPr>
          <w:sz w:val="24"/>
          <w:szCs w:val="24"/>
        </w:rPr>
        <w:t>Русская речь необычайно богата, неисчерпаема. Вот и сегодня вы познакомитесь со звукоподражательными словами.</w:t>
      </w:r>
      <w:r w:rsidRPr="00E259C9">
        <w:rPr>
          <w:b/>
          <w:sz w:val="24"/>
          <w:szCs w:val="24"/>
        </w:rPr>
        <w:tab/>
      </w:r>
    </w:p>
    <w:p w:rsidR="00D65344" w:rsidRPr="008F5EF6" w:rsidRDefault="00D65344" w:rsidP="00E259C9">
      <w:pPr>
        <w:shd w:val="clear" w:color="auto" w:fill="FFFFFF"/>
        <w:spacing w:before="225" w:after="225" w:line="240" w:lineRule="auto"/>
        <w:ind w:left="0"/>
        <w:rPr>
          <w:color w:val="111111"/>
          <w:lang w:eastAsia="ru-RU"/>
        </w:rPr>
      </w:pPr>
      <w:r w:rsidRPr="008F5EF6">
        <w:rPr>
          <w:color w:val="111111"/>
          <w:lang w:eastAsia="ru-RU"/>
        </w:rPr>
        <w:t xml:space="preserve"> «На лугу»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Коров пастух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E259C9">
        <w:rPr>
          <w:b w:val="0"/>
          <w:color w:val="111111"/>
          <w:lang w:eastAsia="ru-RU"/>
        </w:rPr>
        <w:t>Привел</w:t>
      </w:r>
      <w:r w:rsidRPr="008F5EF6">
        <w:rPr>
          <w:b w:val="0"/>
          <w:color w:val="111111"/>
          <w:lang w:eastAsia="ru-RU"/>
        </w:rPr>
        <w:t xml:space="preserve"> на луг. 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Стадо мычит</w:t>
      </w:r>
    </w:p>
    <w:p w:rsidR="00D65344" w:rsidRPr="008F5EF6" w:rsidRDefault="00D65344" w:rsidP="008F5EF6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Спасибо говорит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(голову тянем вперед и говорим протяжное му.)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Очень вкусная трава,</w:t>
      </w:r>
    </w:p>
    <w:p w:rsidR="00D65344" w:rsidRPr="008F5EF6" w:rsidRDefault="00D65344" w:rsidP="008F5EF6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Идет кругом голова.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(вращения головой в одну потом в другую стороны)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Бегают коровки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По лужочку ловко. 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Другой пастух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Коз ведет на луг.  Ме - ме - ме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(дети подражают козе)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Спасибо тебе!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Очень сочная трава</w:t>
      </w:r>
    </w:p>
    <w:p w:rsidR="00D65344" w:rsidRPr="008F5EF6" w:rsidRDefault="00D65344" w:rsidP="008F5EF6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Дарит силы нам она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(руки в стороны, потом к плечам, сжимая кулаки. Показываем силу.)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Козочка прыгает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И ногами дрыгает. 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Потом кони пришли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Были рады и они.  И-го-го, и-го-го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(подражаем лошади)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Сколько травки, о-го-го!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День прошел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Садится солнце. 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Кони, козы и коровы, -</w:t>
      </w:r>
    </w:p>
    <w:p w:rsidR="00D65344" w:rsidRPr="008F5EF6" w:rsidRDefault="00D65344" w:rsidP="00E84E1D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Все домой идти готовы. </w:t>
      </w:r>
      <w:r w:rsidRPr="008F5EF6">
        <w:rPr>
          <w:b w:val="0"/>
          <w:color w:val="111111"/>
          <w:u w:val="single"/>
          <w:bdr w:val="none" w:sz="0" w:space="0" w:color="auto" w:frame="1"/>
          <w:lang w:eastAsia="ru-RU"/>
        </w:rPr>
        <w:t xml:space="preserve"> Говорит корова</w:t>
      </w:r>
      <w:r w:rsidRPr="008F5EF6">
        <w:rPr>
          <w:b w:val="0"/>
          <w:color w:val="111111"/>
          <w:lang w:eastAsia="ru-RU"/>
        </w:rPr>
        <w:t>: му.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(дети говорят, как коровы)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Завтра снова я приду.</w:t>
      </w:r>
    </w:p>
    <w:p w:rsidR="00D65344" w:rsidRPr="008F5EF6" w:rsidRDefault="00D65344" w:rsidP="008F5EF6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u w:val="single"/>
          <w:bdr w:val="none" w:sz="0" w:space="0" w:color="auto" w:frame="1"/>
          <w:lang w:eastAsia="ru-RU"/>
        </w:rPr>
        <w:t>А коза сказала</w:t>
      </w:r>
      <w:r w:rsidRPr="008F5EF6">
        <w:rPr>
          <w:b w:val="0"/>
          <w:color w:val="111111"/>
          <w:lang w:eastAsia="ru-RU"/>
        </w:rPr>
        <w:t>: ме.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(дети говорят, как козы)</w:t>
      </w:r>
    </w:p>
    <w:p w:rsidR="00D65344" w:rsidRPr="008F5EF6" w:rsidRDefault="00D65344" w:rsidP="008F5EF6">
      <w:pPr>
        <w:shd w:val="clear" w:color="auto" w:fill="FFFFFF"/>
        <w:spacing w:before="225" w:after="225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Травки,ты, оставь и мне!</w:t>
      </w:r>
    </w:p>
    <w:p w:rsidR="00D65344" w:rsidRPr="008F5EF6" w:rsidRDefault="00D65344" w:rsidP="008F5EF6">
      <w:pPr>
        <w:shd w:val="clear" w:color="auto" w:fill="FFFFFF"/>
        <w:spacing w:after="0" w:line="240" w:lineRule="auto"/>
        <w:ind w:left="0" w:firstLine="360"/>
        <w:rPr>
          <w:b w:val="0"/>
          <w:color w:val="111111"/>
          <w:lang w:eastAsia="ru-RU"/>
        </w:rPr>
      </w:pPr>
      <w:r w:rsidRPr="008F5EF6">
        <w:rPr>
          <w:b w:val="0"/>
          <w:color w:val="111111"/>
          <w:lang w:eastAsia="ru-RU"/>
        </w:rPr>
        <w:t>Кони и-го-го сказали </w:t>
      </w:r>
      <w:r w:rsidRPr="008F5EF6">
        <w:rPr>
          <w:b w:val="0"/>
          <w:i/>
          <w:iCs/>
          <w:color w:val="111111"/>
          <w:bdr w:val="none" w:sz="0" w:space="0" w:color="auto" w:frame="1"/>
          <w:lang w:eastAsia="ru-RU"/>
        </w:rPr>
        <w:t>(дети говорят, как лошади)</w:t>
      </w:r>
    </w:p>
    <w:p w:rsidR="00D65344" w:rsidRPr="00E259C9" w:rsidRDefault="00D65344" w:rsidP="008F5EF6">
      <w:pPr>
        <w:pStyle w:val="NoSpacing"/>
        <w:rPr>
          <w:sz w:val="24"/>
          <w:szCs w:val="24"/>
        </w:rPr>
      </w:pPr>
    </w:p>
    <w:p w:rsidR="00D65344" w:rsidRPr="00E84E1D" w:rsidRDefault="00D65344" w:rsidP="00E84E1D">
      <w:pPr>
        <w:pStyle w:val="NoSpacing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</w:t>
      </w:r>
      <w:r w:rsidRPr="00E259C9">
        <w:rPr>
          <w:b/>
          <w:sz w:val="24"/>
          <w:szCs w:val="24"/>
        </w:rPr>
        <w:t>.</w:t>
      </w:r>
      <w:r w:rsidRPr="00E259C9">
        <w:rPr>
          <w:sz w:val="24"/>
          <w:szCs w:val="24"/>
        </w:rPr>
        <w:t xml:space="preserve"> </w:t>
      </w:r>
      <w:r w:rsidRPr="00E84E1D">
        <w:rPr>
          <w:b/>
          <w:bCs/>
          <w:sz w:val="24"/>
          <w:szCs w:val="24"/>
        </w:rPr>
        <w:t>Задание 1.</w:t>
      </w:r>
    </w:p>
    <w:p w:rsidR="00D65344" w:rsidRPr="00E259C9" w:rsidRDefault="00D65344" w:rsidP="008F5EF6">
      <w:pPr>
        <w:pStyle w:val="NoSpacing"/>
        <w:rPr>
          <w:sz w:val="24"/>
          <w:szCs w:val="24"/>
        </w:rPr>
      </w:pPr>
    </w:p>
    <w:p w:rsidR="00D65344" w:rsidRPr="00E259C9" w:rsidRDefault="00D65344" w:rsidP="00E84E1D">
      <w:pPr>
        <w:pStyle w:val="NoSpacing"/>
        <w:rPr>
          <w:sz w:val="24"/>
          <w:szCs w:val="24"/>
        </w:rPr>
      </w:pPr>
      <w:r w:rsidRPr="00E259C9">
        <w:rPr>
          <w:sz w:val="24"/>
          <w:szCs w:val="24"/>
        </w:rPr>
        <w:t>К каждому слову из левого столбика подбери подходящее из правого столбика.</w:t>
      </w:r>
      <w:r>
        <w:rPr>
          <w:sz w:val="24"/>
          <w:szCs w:val="24"/>
        </w:rPr>
        <w:t xml:space="preserve"> Запиши в тетради. Фотографию работы пришли Ксении Григорьевне на Ватсапп.</w:t>
      </w:r>
    </w:p>
    <w:p w:rsidR="00D65344" w:rsidRPr="00E259C9" w:rsidRDefault="00D65344" w:rsidP="008F5EF6">
      <w:pPr>
        <w:pStyle w:val="NoSpacing"/>
        <w:rPr>
          <w:sz w:val="24"/>
          <w:szCs w:val="24"/>
        </w:rPr>
      </w:pPr>
    </w:p>
    <w:p w:rsidR="00D65344" w:rsidRPr="00E259C9" w:rsidRDefault="00D65344" w:rsidP="00E259C9">
      <w:pPr>
        <w:pStyle w:val="NoSpacing"/>
        <w:ind w:left="142"/>
        <w:rPr>
          <w:i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8.5pt;height:291.75pt">
            <v:imagedata r:id="rId4" r:href="rId5"/>
          </v:shape>
        </w:pict>
      </w:r>
      <w:r w:rsidRPr="00E259C9">
        <w:rPr>
          <w:sz w:val="24"/>
          <w:szCs w:val="24"/>
        </w:rPr>
        <w:t xml:space="preserve">Игра « </w:t>
      </w:r>
    </w:p>
    <w:p w:rsidR="00D65344" w:rsidRDefault="00D65344" w:rsidP="008F5EF6">
      <w:pPr>
        <w:pStyle w:val="NoSpacing"/>
        <w:rPr>
          <w:szCs w:val="28"/>
        </w:rPr>
      </w:pPr>
    </w:p>
    <w:p w:rsidR="00D65344" w:rsidRDefault="00D65344" w:rsidP="00E84E1D">
      <w:pPr>
        <w:ind w:firstLine="708"/>
      </w:pPr>
    </w:p>
    <w:p w:rsidR="00D65344" w:rsidRDefault="00D65344" w:rsidP="00E84E1D"/>
    <w:p w:rsidR="00D65344" w:rsidRPr="00E84E1D" w:rsidRDefault="00D65344" w:rsidP="00E84E1D">
      <w:pPr>
        <w:sectPr w:rsidR="00D65344" w:rsidRPr="00E84E1D" w:rsidSect="008F5EF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5344" w:rsidRDefault="00D65344"/>
    <w:p w:rsidR="00D65344" w:rsidRDefault="00D65344"/>
    <w:p w:rsidR="00D65344" w:rsidRDefault="00D65344"/>
    <w:p w:rsidR="00D65344" w:rsidRDefault="00D65344"/>
    <w:p w:rsidR="00D65344" w:rsidRDefault="00D65344"/>
    <w:p w:rsidR="00D65344" w:rsidRDefault="00D65344"/>
    <w:sectPr w:rsidR="00D65344" w:rsidSect="0044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EF6"/>
    <w:rsid w:val="00000E93"/>
    <w:rsid w:val="0000116D"/>
    <w:rsid w:val="000041A2"/>
    <w:rsid w:val="00004DC7"/>
    <w:rsid w:val="00004EF1"/>
    <w:rsid w:val="00006C45"/>
    <w:rsid w:val="00011200"/>
    <w:rsid w:val="00012F07"/>
    <w:rsid w:val="0001371C"/>
    <w:rsid w:val="00013FBE"/>
    <w:rsid w:val="000145D5"/>
    <w:rsid w:val="000151C1"/>
    <w:rsid w:val="00015DC5"/>
    <w:rsid w:val="000171F7"/>
    <w:rsid w:val="00017F57"/>
    <w:rsid w:val="000215A3"/>
    <w:rsid w:val="00022931"/>
    <w:rsid w:val="00023704"/>
    <w:rsid w:val="00023946"/>
    <w:rsid w:val="000245D8"/>
    <w:rsid w:val="00025F9D"/>
    <w:rsid w:val="0002688D"/>
    <w:rsid w:val="00026A3D"/>
    <w:rsid w:val="0002707D"/>
    <w:rsid w:val="00027883"/>
    <w:rsid w:val="00027E45"/>
    <w:rsid w:val="00030E95"/>
    <w:rsid w:val="00031A80"/>
    <w:rsid w:val="00031B08"/>
    <w:rsid w:val="00031E9C"/>
    <w:rsid w:val="00032025"/>
    <w:rsid w:val="000352CF"/>
    <w:rsid w:val="0003546A"/>
    <w:rsid w:val="0003690E"/>
    <w:rsid w:val="00040C8C"/>
    <w:rsid w:val="0004308B"/>
    <w:rsid w:val="00046951"/>
    <w:rsid w:val="00046C40"/>
    <w:rsid w:val="00047F5E"/>
    <w:rsid w:val="00051EB8"/>
    <w:rsid w:val="000521C8"/>
    <w:rsid w:val="00055CCF"/>
    <w:rsid w:val="00055DAD"/>
    <w:rsid w:val="00056A04"/>
    <w:rsid w:val="00060EEA"/>
    <w:rsid w:val="00060FB1"/>
    <w:rsid w:val="00061C8F"/>
    <w:rsid w:val="000637CB"/>
    <w:rsid w:val="00064796"/>
    <w:rsid w:val="00064819"/>
    <w:rsid w:val="00065728"/>
    <w:rsid w:val="00066373"/>
    <w:rsid w:val="0007082C"/>
    <w:rsid w:val="00070A45"/>
    <w:rsid w:val="00071CFD"/>
    <w:rsid w:val="00072BFC"/>
    <w:rsid w:val="0007496A"/>
    <w:rsid w:val="0007522F"/>
    <w:rsid w:val="00075268"/>
    <w:rsid w:val="000757D0"/>
    <w:rsid w:val="00076562"/>
    <w:rsid w:val="0007693A"/>
    <w:rsid w:val="00076CFC"/>
    <w:rsid w:val="000826CF"/>
    <w:rsid w:val="0008333E"/>
    <w:rsid w:val="0008358F"/>
    <w:rsid w:val="00083F64"/>
    <w:rsid w:val="00087056"/>
    <w:rsid w:val="00087250"/>
    <w:rsid w:val="00087833"/>
    <w:rsid w:val="00087E34"/>
    <w:rsid w:val="00091B74"/>
    <w:rsid w:val="000921BF"/>
    <w:rsid w:val="00092335"/>
    <w:rsid w:val="0009281C"/>
    <w:rsid w:val="0009585D"/>
    <w:rsid w:val="0009699C"/>
    <w:rsid w:val="00097C65"/>
    <w:rsid w:val="000A3635"/>
    <w:rsid w:val="000A43EE"/>
    <w:rsid w:val="000A4D9C"/>
    <w:rsid w:val="000A5DC2"/>
    <w:rsid w:val="000A71FD"/>
    <w:rsid w:val="000A782D"/>
    <w:rsid w:val="000B1A5E"/>
    <w:rsid w:val="000B2422"/>
    <w:rsid w:val="000B314A"/>
    <w:rsid w:val="000B3CF9"/>
    <w:rsid w:val="000B441D"/>
    <w:rsid w:val="000B4CC5"/>
    <w:rsid w:val="000B68BD"/>
    <w:rsid w:val="000B6B5B"/>
    <w:rsid w:val="000C1BF3"/>
    <w:rsid w:val="000C323D"/>
    <w:rsid w:val="000C447E"/>
    <w:rsid w:val="000C4A3E"/>
    <w:rsid w:val="000C6F6B"/>
    <w:rsid w:val="000C773B"/>
    <w:rsid w:val="000D21EA"/>
    <w:rsid w:val="000D2DD3"/>
    <w:rsid w:val="000D3856"/>
    <w:rsid w:val="000D4618"/>
    <w:rsid w:val="000D51E2"/>
    <w:rsid w:val="000D5830"/>
    <w:rsid w:val="000E09E0"/>
    <w:rsid w:val="000E1E50"/>
    <w:rsid w:val="000E1F09"/>
    <w:rsid w:val="000E343D"/>
    <w:rsid w:val="000E4F07"/>
    <w:rsid w:val="000E66D8"/>
    <w:rsid w:val="000E75B1"/>
    <w:rsid w:val="000E78B6"/>
    <w:rsid w:val="000F0714"/>
    <w:rsid w:val="000F1299"/>
    <w:rsid w:val="000F31E7"/>
    <w:rsid w:val="000F34F6"/>
    <w:rsid w:val="000F4134"/>
    <w:rsid w:val="000F5ABE"/>
    <w:rsid w:val="000F6ACA"/>
    <w:rsid w:val="000F7188"/>
    <w:rsid w:val="000F758F"/>
    <w:rsid w:val="001018D4"/>
    <w:rsid w:val="00101DCB"/>
    <w:rsid w:val="001027E6"/>
    <w:rsid w:val="0010526F"/>
    <w:rsid w:val="00105375"/>
    <w:rsid w:val="00105B4F"/>
    <w:rsid w:val="00110038"/>
    <w:rsid w:val="00110DC2"/>
    <w:rsid w:val="00111B41"/>
    <w:rsid w:val="001122F4"/>
    <w:rsid w:val="00113950"/>
    <w:rsid w:val="00114F91"/>
    <w:rsid w:val="00121D57"/>
    <w:rsid w:val="00123A15"/>
    <w:rsid w:val="00124012"/>
    <w:rsid w:val="001244B2"/>
    <w:rsid w:val="00124FA6"/>
    <w:rsid w:val="0012501B"/>
    <w:rsid w:val="001253F7"/>
    <w:rsid w:val="00126A87"/>
    <w:rsid w:val="00126C39"/>
    <w:rsid w:val="00127635"/>
    <w:rsid w:val="00131B7A"/>
    <w:rsid w:val="00131EFB"/>
    <w:rsid w:val="00134E87"/>
    <w:rsid w:val="0013739C"/>
    <w:rsid w:val="0014044B"/>
    <w:rsid w:val="00143A57"/>
    <w:rsid w:val="001446E1"/>
    <w:rsid w:val="00144D27"/>
    <w:rsid w:val="00144E5A"/>
    <w:rsid w:val="00150B9E"/>
    <w:rsid w:val="00151A90"/>
    <w:rsid w:val="00152E0E"/>
    <w:rsid w:val="001533E6"/>
    <w:rsid w:val="00153D81"/>
    <w:rsid w:val="001548E1"/>
    <w:rsid w:val="00154C8B"/>
    <w:rsid w:val="001569A8"/>
    <w:rsid w:val="00157E8A"/>
    <w:rsid w:val="0016115D"/>
    <w:rsid w:val="00162539"/>
    <w:rsid w:val="001641E2"/>
    <w:rsid w:val="00165B88"/>
    <w:rsid w:val="00165DB2"/>
    <w:rsid w:val="001670C1"/>
    <w:rsid w:val="001705F9"/>
    <w:rsid w:val="0017212D"/>
    <w:rsid w:val="00172849"/>
    <w:rsid w:val="001733C9"/>
    <w:rsid w:val="001769D6"/>
    <w:rsid w:val="00176E1B"/>
    <w:rsid w:val="00177FB5"/>
    <w:rsid w:val="001809DC"/>
    <w:rsid w:val="00183079"/>
    <w:rsid w:val="00184299"/>
    <w:rsid w:val="00184649"/>
    <w:rsid w:val="00186D71"/>
    <w:rsid w:val="00187665"/>
    <w:rsid w:val="001878AC"/>
    <w:rsid w:val="00191229"/>
    <w:rsid w:val="00193A42"/>
    <w:rsid w:val="00194A98"/>
    <w:rsid w:val="00195577"/>
    <w:rsid w:val="0019614A"/>
    <w:rsid w:val="001973DF"/>
    <w:rsid w:val="001A178B"/>
    <w:rsid w:val="001A2EC1"/>
    <w:rsid w:val="001A39B7"/>
    <w:rsid w:val="001A3D93"/>
    <w:rsid w:val="001A5376"/>
    <w:rsid w:val="001A64A8"/>
    <w:rsid w:val="001A6FC4"/>
    <w:rsid w:val="001A7F06"/>
    <w:rsid w:val="001B0021"/>
    <w:rsid w:val="001B0545"/>
    <w:rsid w:val="001B0685"/>
    <w:rsid w:val="001B0898"/>
    <w:rsid w:val="001B0C35"/>
    <w:rsid w:val="001B0F17"/>
    <w:rsid w:val="001B3824"/>
    <w:rsid w:val="001B64A3"/>
    <w:rsid w:val="001C1817"/>
    <w:rsid w:val="001C3BC7"/>
    <w:rsid w:val="001C43C0"/>
    <w:rsid w:val="001C61B1"/>
    <w:rsid w:val="001C729D"/>
    <w:rsid w:val="001C770A"/>
    <w:rsid w:val="001C770B"/>
    <w:rsid w:val="001D5E7A"/>
    <w:rsid w:val="001D5E94"/>
    <w:rsid w:val="001D7A9B"/>
    <w:rsid w:val="001E020B"/>
    <w:rsid w:val="001E2217"/>
    <w:rsid w:val="001E4798"/>
    <w:rsid w:val="001E4A73"/>
    <w:rsid w:val="001E6825"/>
    <w:rsid w:val="001F0E6C"/>
    <w:rsid w:val="001F42E3"/>
    <w:rsid w:val="001F522E"/>
    <w:rsid w:val="001F7F54"/>
    <w:rsid w:val="00202D5F"/>
    <w:rsid w:val="00202FE2"/>
    <w:rsid w:val="00206B59"/>
    <w:rsid w:val="00207228"/>
    <w:rsid w:val="00207C5C"/>
    <w:rsid w:val="00210FF4"/>
    <w:rsid w:val="00213DCE"/>
    <w:rsid w:val="00213FA7"/>
    <w:rsid w:val="00214A84"/>
    <w:rsid w:val="0022040A"/>
    <w:rsid w:val="0022070F"/>
    <w:rsid w:val="00220C75"/>
    <w:rsid w:val="0022108B"/>
    <w:rsid w:val="00223728"/>
    <w:rsid w:val="00223E2A"/>
    <w:rsid w:val="0022608F"/>
    <w:rsid w:val="002309A6"/>
    <w:rsid w:val="002357F6"/>
    <w:rsid w:val="00235F25"/>
    <w:rsid w:val="002401EE"/>
    <w:rsid w:val="00240587"/>
    <w:rsid w:val="00241711"/>
    <w:rsid w:val="00244460"/>
    <w:rsid w:val="002447D9"/>
    <w:rsid w:val="002447F2"/>
    <w:rsid w:val="00244ECE"/>
    <w:rsid w:val="00245809"/>
    <w:rsid w:val="00247285"/>
    <w:rsid w:val="0024768C"/>
    <w:rsid w:val="002502F1"/>
    <w:rsid w:val="0025158A"/>
    <w:rsid w:val="002517BE"/>
    <w:rsid w:val="00254519"/>
    <w:rsid w:val="002561AC"/>
    <w:rsid w:val="00257E63"/>
    <w:rsid w:val="00260ECE"/>
    <w:rsid w:val="002614D8"/>
    <w:rsid w:val="00261DDB"/>
    <w:rsid w:val="002627E9"/>
    <w:rsid w:val="00263F7D"/>
    <w:rsid w:val="00264DC6"/>
    <w:rsid w:val="0026505B"/>
    <w:rsid w:val="00270B8F"/>
    <w:rsid w:val="00275BFF"/>
    <w:rsid w:val="00276942"/>
    <w:rsid w:val="00276D22"/>
    <w:rsid w:val="002773E0"/>
    <w:rsid w:val="0028007A"/>
    <w:rsid w:val="00281719"/>
    <w:rsid w:val="002823E3"/>
    <w:rsid w:val="00285C73"/>
    <w:rsid w:val="0028715D"/>
    <w:rsid w:val="002879FE"/>
    <w:rsid w:val="00290E76"/>
    <w:rsid w:val="00291DE9"/>
    <w:rsid w:val="00292290"/>
    <w:rsid w:val="00293C67"/>
    <w:rsid w:val="002949A7"/>
    <w:rsid w:val="00295054"/>
    <w:rsid w:val="00295D98"/>
    <w:rsid w:val="00296716"/>
    <w:rsid w:val="002A0170"/>
    <w:rsid w:val="002A0510"/>
    <w:rsid w:val="002A1077"/>
    <w:rsid w:val="002A3165"/>
    <w:rsid w:val="002B102A"/>
    <w:rsid w:val="002B2417"/>
    <w:rsid w:val="002B2A4F"/>
    <w:rsid w:val="002B2E97"/>
    <w:rsid w:val="002B5884"/>
    <w:rsid w:val="002B5BAA"/>
    <w:rsid w:val="002B7CA7"/>
    <w:rsid w:val="002C0B1E"/>
    <w:rsid w:val="002C0C00"/>
    <w:rsid w:val="002C1297"/>
    <w:rsid w:val="002C2BF9"/>
    <w:rsid w:val="002C30EF"/>
    <w:rsid w:val="002C3F61"/>
    <w:rsid w:val="002C48C6"/>
    <w:rsid w:val="002C60B7"/>
    <w:rsid w:val="002C7B49"/>
    <w:rsid w:val="002C7C6B"/>
    <w:rsid w:val="002D1A1E"/>
    <w:rsid w:val="002D22BB"/>
    <w:rsid w:val="002D3C9A"/>
    <w:rsid w:val="002D3E99"/>
    <w:rsid w:val="002D3E9B"/>
    <w:rsid w:val="002D3FDB"/>
    <w:rsid w:val="002D5C17"/>
    <w:rsid w:val="002D7D05"/>
    <w:rsid w:val="002E2359"/>
    <w:rsid w:val="002E2C8B"/>
    <w:rsid w:val="002E4D90"/>
    <w:rsid w:val="002E6941"/>
    <w:rsid w:val="002E7EF8"/>
    <w:rsid w:val="002F023E"/>
    <w:rsid w:val="002F0561"/>
    <w:rsid w:val="002F0FD2"/>
    <w:rsid w:val="002F116C"/>
    <w:rsid w:val="002F1893"/>
    <w:rsid w:val="002F2C37"/>
    <w:rsid w:val="002F53A7"/>
    <w:rsid w:val="002F5C68"/>
    <w:rsid w:val="002F7675"/>
    <w:rsid w:val="002F7FAA"/>
    <w:rsid w:val="00302CF2"/>
    <w:rsid w:val="0030324F"/>
    <w:rsid w:val="0030393A"/>
    <w:rsid w:val="003040C4"/>
    <w:rsid w:val="00306093"/>
    <w:rsid w:val="00307713"/>
    <w:rsid w:val="003079E5"/>
    <w:rsid w:val="00310F25"/>
    <w:rsid w:val="00312B70"/>
    <w:rsid w:val="003132A0"/>
    <w:rsid w:val="00314750"/>
    <w:rsid w:val="00315259"/>
    <w:rsid w:val="003162F2"/>
    <w:rsid w:val="00316716"/>
    <w:rsid w:val="003170C8"/>
    <w:rsid w:val="00317218"/>
    <w:rsid w:val="00317EA2"/>
    <w:rsid w:val="00320B4C"/>
    <w:rsid w:val="00320D63"/>
    <w:rsid w:val="00320E20"/>
    <w:rsid w:val="00321EBC"/>
    <w:rsid w:val="003233CE"/>
    <w:rsid w:val="003249A1"/>
    <w:rsid w:val="003255C9"/>
    <w:rsid w:val="00326770"/>
    <w:rsid w:val="00330797"/>
    <w:rsid w:val="003310E1"/>
    <w:rsid w:val="003324E1"/>
    <w:rsid w:val="0033348D"/>
    <w:rsid w:val="00334C5A"/>
    <w:rsid w:val="00334F23"/>
    <w:rsid w:val="00334F29"/>
    <w:rsid w:val="003354F3"/>
    <w:rsid w:val="00335EDC"/>
    <w:rsid w:val="00340062"/>
    <w:rsid w:val="003400B2"/>
    <w:rsid w:val="00341FC2"/>
    <w:rsid w:val="00342D36"/>
    <w:rsid w:val="00343CE2"/>
    <w:rsid w:val="003446C3"/>
    <w:rsid w:val="00346D9D"/>
    <w:rsid w:val="0034722C"/>
    <w:rsid w:val="00351795"/>
    <w:rsid w:val="003518CB"/>
    <w:rsid w:val="00351A90"/>
    <w:rsid w:val="003547EB"/>
    <w:rsid w:val="0035537E"/>
    <w:rsid w:val="00355968"/>
    <w:rsid w:val="00356744"/>
    <w:rsid w:val="003573E1"/>
    <w:rsid w:val="003603EF"/>
    <w:rsid w:val="00360B82"/>
    <w:rsid w:val="00365D1C"/>
    <w:rsid w:val="00366279"/>
    <w:rsid w:val="00366768"/>
    <w:rsid w:val="00367111"/>
    <w:rsid w:val="00367375"/>
    <w:rsid w:val="00372302"/>
    <w:rsid w:val="00372C8B"/>
    <w:rsid w:val="00372DF3"/>
    <w:rsid w:val="00373297"/>
    <w:rsid w:val="0037495B"/>
    <w:rsid w:val="00375411"/>
    <w:rsid w:val="00375586"/>
    <w:rsid w:val="0038241C"/>
    <w:rsid w:val="00382AE9"/>
    <w:rsid w:val="003832E8"/>
    <w:rsid w:val="00384E53"/>
    <w:rsid w:val="00385024"/>
    <w:rsid w:val="00385B96"/>
    <w:rsid w:val="003870B3"/>
    <w:rsid w:val="0039086A"/>
    <w:rsid w:val="00390DC8"/>
    <w:rsid w:val="00392D5A"/>
    <w:rsid w:val="00393433"/>
    <w:rsid w:val="003936E5"/>
    <w:rsid w:val="0039439D"/>
    <w:rsid w:val="003A3076"/>
    <w:rsid w:val="003A4824"/>
    <w:rsid w:val="003A50B1"/>
    <w:rsid w:val="003A547D"/>
    <w:rsid w:val="003A5562"/>
    <w:rsid w:val="003A7341"/>
    <w:rsid w:val="003B0B22"/>
    <w:rsid w:val="003B1049"/>
    <w:rsid w:val="003B6C55"/>
    <w:rsid w:val="003B7F4F"/>
    <w:rsid w:val="003C0691"/>
    <w:rsid w:val="003C2147"/>
    <w:rsid w:val="003C459A"/>
    <w:rsid w:val="003C4D4B"/>
    <w:rsid w:val="003C5E77"/>
    <w:rsid w:val="003C5FB5"/>
    <w:rsid w:val="003D0169"/>
    <w:rsid w:val="003D4A3D"/>
    <w:rsid w:val="003E1B8C"/>
    <w:rsid w:val="003E1E98"/>
    <w:rsid w:val="003E309B"/>
    <w:rsid w:val="003E57B8"/>
    <w:rsid w:val="003F0F71"/>
    <w:rsid w:val="003F0FD9"/>
    <w:rsid w:val="003F152B"/>
    <w:rsid w:val="003F37FB"/>
    <w:rsid w:val="003F5B98"/>
    <w:rsid w:val="003F5F25"/>
    <w:rsid w:val="003F64C1"/>
    <w:rsid w:val="003F6D15"/>
    <w:rsid w:val="003F735E"/>
    <w:rsid w:val="004000C5"/>
    <w:rsid w:val="004017AE"/>
    <w:rsid w:val="00402337"/>
    <w:rsid w:val="0040286D"/>
    <w:rsid w:val="00406C59"/>
    <w:rsid w:val="00406E57"/>
    <w:rsid w:val="0040726B"/>
    <w:rsid w:val="004074B9"/>
    <w:rsid w:val="00411A24"/>
    <w:rsid w:val="0041363A"/>
    <w:rsid w:val="00413830"/>
    <w:rsid w:val="00413C54"/>
    <w:rsid w:val="00413D50"/>
    <w:rsid w:val="00416D08"/>
    <w:rsid w:val="00416D86"/>
    <w:rsid w:val="00420DF0"/>
    <w:rsid w:val="0042401B"/>
    <w:rsid w:val="00425992"/>
    <w:rsid w:val="00425BCC"/>
    <w:rsid w:val="00425C2A"/>
    <w:rsid w:val="00425F9B"/>
    <w:rsid w:val="004315F9"/>
    <w:rsid w:val="0043236B"/>
    <w:rsid w:val="00433537"/>
    <w:rsid w:val="0043438A"/>
    <w:rsid w:val="00436030"/>
    <w:rsid w:val="004365C6"/>
    <w:rsid w:val="00436BFC"/>
    <w:rsid w:val="00437D22"/>
    <w:rsid w:val="00442913"/>
    <w:rsid w:val="00442DC7"/>
    <w:rsid w:val="00443F27"/>
    <w:rsid w:val="00445733"/>
    <w:rsid w:val="00445C76"/>
    <w:rsid w:val="00446370"/>
    <w:rsid w:val="00446C05"/>
    <w:rsid w:val="00447193"/>
    <w:rsid w:val="00450372"/>
    <w:rsid w:val="00450D31"/>
    <w:rsid w:val="00450D7B"/>
    <w:rsid w:val="00451472"/>
    <w:rsid w:val="00455E83"/>
    <w:rsid w:val="0046056C"/>
    <w:rsid w:val="004618E2"/>
    <w:rsid w:val="0046327A"/>
    <w:rsid w:val="00466400"/>
    <w:rsid w:val="00466B10"/>
    <w:rsid w:val="00470D42"/>
    <w:rsid w:val="00473700"/>
    <w:rsid w:val="00474192"/>
    <w:rsid w:val="004742FF"/>
    <w:rsid w:val="00474A02"/>
    <w:rsid w:val="00475163"/>
    <w:rsid w:val="00475E3E"/>
    <w:rsid w:val="004772E0"/>
    <w:rsid w:val="00485D49"/>
    <w:rsid w:val="004860EF"/>
    <w:rsid w:val="004878E2"/>
    <w:rsid w:val="00487B9F"/>
    <w:rsid w:val="00495D65"/>
    <w:rsid w:val="00496521"/>
    <w:rsid w:val="004A2994"/>
    <w:rsid w:val="004A3B3A"/>
    <w:rsid w:val="004A63EC"/>
    <w:rsid w:val="004B4004"/>
    <w:rsid w:val="004B4146"/>
    <w:rsid w:val="004B4926"/>
    <w:rsid w:val="004B4932"/>
    <w:rsid w:val="004C03D8"/>
    <w:rsid w:val="004C1E11"/>
    <w:rsid w:val="004C32C9"/>
    <w:rsid w:val="004C6AED"/>
    <w:rsid w:val="004D02F0"/>
    <w:rsid w:val="004D0702"/>
    <w:rsid w:val="004D0AAF"/>
    <w:rsid w:val="004D13BE"/>
    <w:rsid w:val="004D40C2"/>
    <w:rsid w:val="004D4935"/>
    <w:rsid w:val="004E12CC"/>
    <w:rsid w:val="004E17F0"/>
    <w:rsid w:val="004E449B"/>
    <w:rsid w:val="004E4585"/>
    <w:rsid w:val="004E56C6"/>
    <w:rsid w:val="004E5C2A"/>
    <w:rsid w:val="004E613A"/>
    <w:rsid w:val="004E6685"/>
    <w:rsid w:val="004E67BD"/>
    <w:rsid w:val="004E6AAA"/>
    <w:rsid w:val="004E7784"/>
    <w:rsid w:val="004F01F9"/>
    <w:rsid w:val="004F0BC8"/>
    <w:rsid w:val="004F256A"/>
    <w:rsid w:val="004F6410"/>
    <w:rsid w:val="004F6DBE"/>
    <w:rsid w:val="004F7F81"/>
    <w:rsid w:val="0050003C"/>
    <w:rsid w:val="00501C90"/>
    <w:rsid w:val="00502729"/>
    <w:rsid w:val="005030E7"/>
    <w:rsid w:val="00503BD9"/>
    <w:rsid w:val="00505C9F"/>
    <w:rsid w:val="00506446"/>
    <w:rsid w:val="005076E6"/>
    <w:rsid w:val="0051216F"/>
    <w:rsid w:val="00513E20"/>
    <w:rsid w:val="0051518B"/>
    <w:rsid w:val="0051597B"/>
    <w:rsid w:val="00516F51"/>
    <w:rsid w:val="00517A99"/>
    <w:rsid w:val="00520013"/>
    <w:rsid w:val="00521A54"/>
    <w:rsid w:val="00521CD1"/>
    <w:rsid w:val="005223AA"/>
    <w:rsid w:val="005227D6"/>
    <w:rsid w:val="00522BFF"/>
    <w:rsid w:val="00522ED8"/>
    <w:rsid w:val="005258BF"/>
    <w:rsid w:val="005306F7"/>
    <w:rsid w:val="00530997"/>
    <w:rsid w:val="00532318"/>
    <w:rsid w:val="00533B84"/>
    <w:rsid w:val="005374A0"/>
    <w:rsid w:val="00537881"/>
    <w:rsid w:val="00540E40"/>
    <w:rsid w:val="00543624"/>
    <w:rsid w:val="005459A9"/>
    <w:rsid w:val="00546179"/>
    <w:rsid w:val="00547192"/>
    <w:rsid w:val="005474AD"/>
    <w:rsid w:val="00550EC5"/>
    <w:rsid w:val="00550EE2"/>
    <w:rsid w:val="00551ABD"/>
    <w:rsid w:val="00551C7E"/>
    <w:rsid w:val="00552B5C"/>
    <w:rsid w:val="00553873"/>
    <w:rsid w:val="00555304"/>
    <w:rsid w:val="00560267"/>
    <w:rsid w:val="005612E8"/>
    <w:rsid w:val="00563253"/>
    <w:rsid w:val="00564D18"/>
    <w:rsid w:val="00565799"/>
    <w:rsid w:val="00565FF0"/>
    <w:rsid w:val="005663B5"/>
    <w:rsid w:val="00571421"/>
    <w:rsid w:val="00572373"/>
    <w:rsid w:val="00574B4B"/>
    <w:rsid w:val="00575094"/>
    <w:rsid w:val="00575932"/>
    <w:rsid w:val="00577757"/>
    <w:rsid w:val="00577F7C"/>
    <w:rsid w:val="005800FE"/>
    <w:rsid w:val="0058120D"/>
    <w:rsid w:val="00581255"/>
    <w:rsid w:val="005822EE"/>
    <w:rsid w:val="005827AA"/>
    <w:rsid w:val="00582C1A"/>
    <w:rsid w:val="00583156"/>
    <w:rsid w:val="005831B5"/>
    <w:rsid w:val="00583277"/>
    <w:rsid w:val="0058389A"/>
    <w:rsid w:val="00583D2F"/>
    <w:rsid w:val="0058416F"/>
    <w:rsid w:val="005842C7"/>
    <w:rsid w:val="00585939"/>
    <w:rsid w:val="0058735E"/>
    <w:rsid w:val="00587C5F"/>
    <w:rsid w:val="00590147"/>
    <w:rsid w:val="00592D45"/>
    <w:rsid w:val="005933BF"/>
    <w:rsid w:val="00593E98"/>
    <w:rsid w:val="00594090"/>
    <w:rsid w:val="00594CAC"/>
    <w:rsid w:val="00594CD7"/>
    <w:rsid w:val="00595410"/>
    <w:rsid w:val="0059545C"/>
    <w:rsid w:val="005960F0"/>
    <w:rsid w:val="0059656F"/>
    <w:rsid w:val="00596EF5"/>
    <w:rsid w:val="005A142F"/>
    <w:rsid w:val="005A1688"/>
    <w:rsid w:val="005A462F"/>
    <w:rsid w:val="005A4CE4"/>
    <w:rsid w:val="005A56ED"/>
    <w:rsid w:val="005B0646"/>
    <w:rsid w:val="005B10DE"/>
    <w:rsid w:val="005B3973"/>
    <w:rsid w:val="005B6451"/>
    <w:rsid w:val="005B76B8"/>
    <w:rsid w:val="005C1B2E"/>
    <w:rsid w:val="005C2723"/>
    <w:rsid w:val="005C35B9"/>
    <w:rsid w:val="005C39A1"/>
    <w:rsid w:val="005C5309"/>
    <w:rsid w:val="005C605A"/>
    <w:rsid w:val="005C75E2"/>
    <w:rsid w:val="005D06F4"/>
    <w:rsid w:val="005D3705"/>
    <w:rsid w:val="005D4CC3"/>
    <w:rsid w:val="005D6CF3"/>
    <w:rsid w:val="005D6F7B"/>
    <w:rsid w:val="005D7933"/>
    <w:rsid w:val="005D7B0D"/>
    <w:rsid w:val="005E112A"/>
    <w:rsid w:val="005E2916"/>
    <w:rsid w:val="005E36EB"/>
    <w:rsid w:val="005E6970"/>
    <w:rsid w:val="005E70F5"/>
    <w:rsid w:val="005F060A"/>
    <w:rsid w:val="005F14BD"/>
    <w:rsid w:val="005F219E"/>
    <w:rsid w:val="005F3357"/>
    <w:rsid w:val="005F5DA2"/>
    <w:rsid w:val="0060014C"/>
    <w:rsid w:val="00600835"/>
    <w:rsid w:val="00600920"/>
    <w:rsid w:val="006031E5"/>
    <w:rsid w:val="00603DAF"/>
    <w:rsid w:val="006063CC"/>
    <w:rsid w:val="00606B24"/>
    <w:rsid w:val="00611DDA"/>
    <w:rsid w:val="00612F4D"/>
    <w:rsid w:val="006133BB"/>
    <w:rsid w:val="00614A7E"/>
    <w:rsid w:val="00615064"/>
    <w:rsid w:val="006153B4"/>
    <w:rsid w:val="006161B8"/>
    <w:rsid w:val="006231D0"/>
    <w:rsid w:val="00623A5D"/>
    <w:rsid w:val="0062785D"/>
    <w:rsid w:val="00630357"/>
    <w:rsid w:val="0063184E"/>
    <w:rsid w:val="0063329B"/>
    <w:rsid w:val="00634B04"/>
    <w:rsid w:val="00635051"/>
    <w:rsid w:val="006412F4"/>
    <w:rsid w:val="00642B1B"/>
    <w:rsid w:val="006455F0"/>
    <w:rsid w:val="00646F6A"/>
    <w:rsid w:val="00647183"/>
    <w:rsid w:val="0065013A"/>
    <w:rsid w:val="006513E6"/>
    <w:rsid w:val="006521B8"/>
    <w:rsid w:val="00653128"/>
    <w:rsid w:val="0065362C"/>
    <w:rsid w:val="006537A5"/>
    <w:rsid w:val="0065677C"/>
    <w:rsid w:val="00660E1C"/>
    <w:rsid w:val="00661F32"/>
    <w:rsid w:val="006624F9"/>
    <w:rsid w:val="00662DA9"/>
    <w:rsid w:val="00663FD7"/>
    <w:rsid w:val="006647F5"/>
    <w:rsid w:val="00664F68"/>
    <w:rsid w:val="0066505F"/>
    <w:rsid w:val="00667E24"/>
    <w:rsid w:val="00671E88"/>
    <w:rsid w:val="00672C56"/>
    <w:rsid w:val="006749B4"/>
    <w:rsid w:val="0067561F"/>
    <w:rsid w:val="00675F2A"/>
    <w:rsid w:val="00676A17"/>
    <w:rsid w:val="0067743C"/>
    <w:rsid w:val="00677B41"/>
    <w:rsid w:val="006822B8"/>
    <w:rsid w:val="00684B20"/>
    <w:rsid w:val="006851B1"/>
    <w:rsid w:val="0068571F"/>
    <w:rsid w:val="00686A6D"/>
    <w:rsid w:val="00687241"/>
    <w:rsid w:val="00690D9D"/>
    <w:rsid w:val="00692201"/>
    <w:rsid w:val="006923CB"/>
    <w:rsid w:val="0069352A"/>
    <w:rsid w:val="006956F6"/>
    <w:rsid w:val="006965E6"/>
    <w:rsid w:val="00696EE8"/>
    <w:rsid w:val="006A0146"/>
    <w:rsid w:val="006A0D27"/>
    <w:rsid w:val="006A1E8E"/>
    <w:rsid w:val="006A1EB6"/>
    <w:rsid w:val="006A3C00"/>
    <w:rsid w:val="006A3DE7"/>
    <w:rsid w:val="006A4E0D"/>
    <w:rsid w:val="006B09D9"/>
    <w:rsid w:val="006B0B4A"/>
    <w:rsid w:val="006B1F67"/>
    <w:rsid w:val="006B3089"/>
    <w:rsid w:val="006B40B1"/>
    <w:rsid w:val="006B7534"/>
    <w:rsid w:val="006B79FB"/>
    <w:rsid w:val="006C0435"/>
    <w:rsid w:val="006C04D5"/>
    <w:rsid w:val="006C060A"/>
    <w:rsid w:val="006C1288"/>
    <w:rsid w:val="006C34EE"/>
    <w:rsid w:val="006C37C4"/>
    <w:rsid w:val="006C3E7B"/>
    <w:rsid w:val="006C7604"/>
    <w:rsid w:val="006C7F97"/>
    <w:rsid w:val="006D17BE"/>
    <w:rsid w:val="006D18CD"/>
    <w:rsid w:val="006D3B11"/>
    <w:rsid w:val="006D3D18"/>
    <w:rsid w:val="006D3EEF"/>
    <w:rsid w:val="006D7356"/>
    <w:rsid w:val="006D7E67"/>
    <w:rsid w:val="006E1356"/>
    <w:rsid w:val="006E313E"/>
    <w:rsid w:val="006E4402"/>
    <w:rsid w:val="006E547A"/>
    <w:rsid w:val="006E5986"/>
    <w:rsid w:val="006E690B"/>
    <w:rsid w:val="006E6F31"/>
    <w:rsid w:val="006E7606"/>
    <w:rsid w:val="006F164D"/>
    <w:rsid w:val="006F242C"/>
    <w:rsid w:val="006F24B9"/>
    <w:rsid w:val="006F2E3B"/>
    <w:rsid w:val="006F509E"/>
    <w:rsid w:val="006F515C"/>
    <w:rsid w:val="006F7015"/>
    <w:rsid w:val="006F7256"/>
    <w:rsid w:val="006F74E6"/>
    <w:rsid w:val="006F7F07"/>
    <w:rsid w:val="0070258B"/>
    <w:rsid w:val="007029AE"/>
    <w:rsid w:val="00702BC7"/>
    <w:rsid w:val="0070306E"/>
    <w:rsid w:val="00704569"/>
    <w:rsid w:val="0070643B"/>
    <w:rsid w:val="007072E0"/>
    <w:rsid w:val="0070777F"/>
    <w:rsid w:val="00711310"/>
    <w:rsid w:val="00711F70"/>
    <w:rsid w:val="007126EE"/>
    <w:rsid w:val="007148BD"/>
    <w:rsid w:val="00714F02"/>
    <w:rsid w:val="00716AC2"/>
    <w:rsid w:val="00716C5C"/>
    <w:rsid w:val="00717176"/>
    <w:rsid w:val="00717DB2"/>
    <w:rsid w:val="00720A1D"/>
    <w:rsid w:val="00723528"/>
    <w:rsid w:val="007245D4"/>
    <w:rsid w:val="007254BC"/>
    <w:rsid w:val="00726B6B"/>
    <w:rsid w:val="007271BA"/>
    <w:rsid w:val="0073070C"/>
    <w:rsid w:val="00730854"/>
    <w:rsid w:val="00731B37"/>
    <w:rsid w:val="00731ED7"/>
    <w:rsid w:val="0073242F"/>
    <w:rsid w:val="00733373"/>
    <w:rsid w:val="00733E41"/>
    <w:rsid w:val="00734BF2"/>
    <w:rsid w:val="00736754"/>
    <w:rsid w:val="0074141F"/>
    <w:rsid w:val="00741D3E"/>
    <w:rsid w:val="007429D3"/>
    <w:rsid w:val="00742A2F"/>
    <w:rsid w:val="00742BE5"/>
    <w:rsid w:val="00743827"/>
    <w:rsid w:val="007441A1"/>
    <w:rsid w:val="00744B3D"/>
    <w:rsid w:val="00745C42"/>
    <w:rsid w:val="00746ABC"/>
    <w:rsid w:val="0075026C"/>
    <w:rsid w:val="00750FD2"/>
    <w:rsid w:val="007535B3"/>
    <w:rsid w:val="0075396C"/>
    <w:rsid w:val="0075516C"/>
    <w:rsid w:val="00755177"/>
    <w:rsid w:val="007552E8"/>
    <w:rsid w:val="007560CB"/>
    <w:rsid w:val="00756C06"/>
    <w:rsid w:val="0075747B"/>
    <w:rsid w:val="00760429"/>
    <w:rsid w:val="0076134E"/>
    <w:rsid w:val="007614E4"/>
    <w:rsid w:val="0076315D"/>
    <w:rsid w:val="007664CF"/>
    <w:rsid w:val="00771613"/>
    <w:rsid w:val="00771EA2"/>
    <w:rsid w:val="007723DF"/>
    <w:rsid w:val="00772D65"/>
    <w:rsid w:val="00773508"/>
    <w:rsid w:val="00776A49"/>
    <w:rsid w:val="00776F0B"/>
    <w:rsid w:val="007775E9"/>
    <w:rsid w:val="0078368D"/>
    <w:rsid w:val="00783E9A"/>
    <w:rsid w:val="00784FD7"/>
    <w:rsid w:val="00785AD4"/>
    <w:rsid w:val="007864D5"/>
    <w:rsid w:val="0078706F"/>
    <w:rsid w:val="007910AE"/>
    <w:rsid w:val="00797C04"/>
    <w:rsid w:val="007A19F9"/>
    <w:rsid w:val="007A269A"/>
    <w:rsid w:val="007A4B2D"/>
    <w:rsid w:val="007A4BB4"/>
    <w:rsid w:val="007A6253"/>
    <w:rsid w:val="007B0998"/>
    <w:rsid w:val="007B2119"/>
    <w:rsid w:val="007B4CEB"/>
    <w:rsid w:val="007C3180"/>
    <w:rsid w:val="007C36CB"/>
    <w:rsid w:val="007C3E8D"/>
    <w:rsid w:val="007C5161"/>
    <w:rsid w:val="007C5619"/>
    <w:rsid w:val="007C6112"/>
    <w:rsid w:val="007C6B10"/>
    <w:rsid w:val="007C783E"/>
    <w:rsid w:val="007C7DA3"/>
    <w:rsid w:val="007D02D3"/>
    <w:rsid w:val="007D03D8"/>
    <w:rsid w:val="007D0E91"/>
    <w:rsid w:val="007D2D3F"/>
    <w:rsid w:val="007D4CD7"/>
    <w:rsid w:val="007D4E61"/>
    <w:rsid w:val="007D566F"/>
    <w:rsid w:val="007D5766"/>
    <w:rsid w:val="007E1756"/>
    <w:rsid w:val="007E1A1B"/>
    <w:rsid w:val="007E1B16"/>
    <w:rsid w:val="007E1B26"/>
    <w:rsid w:val="007E1C39"/>
    <w:rsid w:val="007E1D3D"/>
    <w:rsid w:val="007E3115"/>
    <w:rsid w:val="007E5F4F"/>
    <w:rsid w:val="007E7D7E"/>
    <w:rsid w:val="007F03B9"/>
    <w:rsid w:val="007F1A36"/>
    <w:rsid w:val="007F4234"/>
    <w:rsid w:val="007F4F4D"/>
    <w:rsid w:val="007F503E"/>
    <w:rsid w:val="007F59EC"/>
    <w:rsid w:val="007F5A9D"/>
    <w:rsid w:val="007F5EB7"/>
    <w:rsid w:val="007F77AB"/>
    <w:rsid w:val="00802853"/>
    <w:rsid w:val="00803BF0"/>
    <w:rsid w:val="00804F43"/>
    <w:rsid w:val="008053B2"/>
    <w:rsid w:val="00805D73"/>
    <w:rsid w:val="00807E43"/>
    <w:rsid w:val="00811149"/>
    <w:rsid w:val="00811386"/>
    <w:rsid w:val="0081247F"/>
    <w:rsid w:val="0081454D"/>
    <w:rsid w:val="00815044"/>
    <w:rsid w:val="0081799E"/>
    <w:rsid w:val="00821D19"/>
    <w:rsid w:val="00821D49"/>
    <w:rsid w:val="00821E86"/>
    <w:rsid w:val="0082368D"/>
    <w:rsid w:val="00823B71"/>
    <w:rsid w:val="00824E6B"/>
    <w:rsid w:val="00826187"/>
    <w:rsid w:val="00826D4D"/>
    <w:rsid w:val="00830C81"/>
    <w:rsid w:val="008353D1"/>
    <w:rsid w:val="00836075"/>
    <w:rsid w:val="00836DE6"/>
    <w:rsid w:val="00840FDE"/>
    <w:rsid w:val="008414B5"/>
    <w:rsid w:val="008417CF"/>
    <w:rsid w:val="008426AB"/>
    <w:rsid w:val="00842B64"/>
    <w:rsid w:val="00842C1A"/>
    <w:rsid w:val="00843403"/>
    <w:rsid w:val="00844430"/>
    <w:rsid w:val="0084526E"/>
    <w:rsid w:val="0084538B"/>
    <w:rsid w:val="008455CE"/>
    <w:rsid w:val="00845D37"/>
    <w:rsid w:val="008479CA"/>
    <w:rsid w:val="00850517"/>
    <w:rsid w:val="008508A2"/>
    <w:rsid w:val="00851A4F"/>
    <w:rsid w:val="00852BEE"/>
    <w:rsid w:val="0085328F"/>
    <w:rsid w:val="00854281"/>
    <w:rsid w:val="00854A1C"/>
    <w:rsid w:val="00855A3A"/>
    <w:rsid w:val="00860149"/>
    <w:rsid w:val="0086040E"/>
    <w:rsid w:val="00862A4B"/>
    <w:rsid w:val="0086423E"/>
    <w:rsid w:val="00864C15"/>
    <w:rsid w:val="0086510A"/>
    <w:rsid w:val="00865582"/>
    <w:rsid w:val="00866D69"/>
    <w:rsid w:val="00866F67"/>
    <w:rsid w:val="008720DC"/>
    <w:rsid w:val="00872A3F"/>
    <w:rsid w:val="00872B4B"/>
    <w:rsid w:val="00873B32"/>
    <w:rsid w:val="00874998"/>
    <w:rsid w:val="0087516E"/>
    <w:rsid w:val="00875838"/>
    <w:rsid w:val="00876956"/>
    <w:rsid w:val="0087696A"/>
    <w:rsid w:val="0087743A"/>
    <w:rsid w:val="00880619"/>
    <w:rsid w:val="00880718"/>
    <w:rsid w:val="00880AA0"/>
    <w:rsid w:val="00881022"/>
    <w:rsid w:val="00881EF6"/>
    <w:rsid w:val="00883497"/>
    <w:rsid w:val="0088475D"/>
    <w:rsid w:val="008847A6"/>
    <w:rsid w:val="008853FB"/>
    <w:rsid w:val="00886BEB"/>
    <w:rsid w:val="008870E1"/>
    <w:rsid w:val="008904E9"/>
    <w:rsid w:val="00893022"/>
    <w:rsid w:val="008933DE"/>
    <w:rsid w:val="00894300"/>
    <w:rsid w:val="0089638F"/>
    <w:rsid w:val="008966D1"/>
    <w:rsid w:val="00897002"/>
    <w:rsid w:val="008A037D"/>
    <w:rsid w:val="008A0D15"/>
    <w:rsid w:val="008A1DD8"/>
    <w:rsid w:val="008A2407"/>
    <w:rsid w:val="008A2F44"/>
    <w:rsid w:val="008A37C4"/>
    <w:rsid w:val="008B0208"/>
    <w:rsid w:val="008B07F1"/>
    <w:rsid w:val="008B2783"/>
    <w:rsid w:val="008B42C0"/>
    <w:rsid w:val="008B703F"/>
    <w:rsid w:val="008B7AA9"/>
    <w:rsid w:val="008C0E18"/>
    <w:rsid w:val="008C43B1"/>
    <w:rsid w:val="008C479A"/>
    <w:rsid w:val="008C54D0"/>
    <w:rsid w:val="008C60E1"/>
    <w:rsid w:val="008C6441"/>
    <w:rsid w:val="008D2C06"/>
    <w:rsid w:val="008D328A"/>
    <w:rsid w:val="008D3315"/>
    <w:rsid w:val="008D3D86"/>
    <w:rsid w:val="008D5DA3"/>
    <w:rsid w:val="008D7B56"/>
    <w:rsid w:val="008E00AD"/>
    <w:rsid w:val="008E01A8"/>
    <w:rsid w:val="008E01B8"/>
    <w:rsid w:val="008E20AB"/>
    <w:rsid w:val="008E42EF"/>
    <w:rsid w:val="008E56A9"/>
    <w:rsid w:val="008E5D46"/>
    <w:rsid w:val="008E62AA"/>
    <w:rsid w:val="008F0999"/>
    <w:rsid w:val="008F317A"/>
    <w:rsid w:val="008F44FE"/>
    <w:rsid w:val="008F4A13"/>
    <w:rsid w:val="008F5515"/>
    <w:rsid w:val="008F5735"/>
    <w:rsid w:val="008F5EF6"/>
    <w:rsid w:val="00901323"/>
    <w:rsid w:val="00901603"/>
    <w:rsid w:val="00901C38"/>
    <w:rsid w:val="00902A6F"/>
    <w:rsid w:val="00904129"/>
    <w:rsid w:val="00905091"/>
    <w:rsid w:val="00907D4F"/>
    <w:rsid w:val="009136AD"/>
    <w:rsid w:val="00915D89"/>
    <w:rsid w:val="00916755"/>
    <w:rsid w:val="00917486"/>
    <w:rsid w:val="00917E80"/>
    <w:rsid w:val="009201FA"/>
    <w:rsid w:val="0092082B"/>
    <w:rsid w:val="00920F5E"/>
    <w:rsid w:val="0092143A"/>
    <w:rsid w:val="00922AC4"/>
    <w:rsid w:val="00923395"/>
    <w:rsid w:val="00923469"/>
    <w:rsid w:val="00924D90"/>
    <w:rsid w:val="00925614"/>
    <w:rsid w:val="009275F5"/>
    <w:rsid w:val="009277D5"/>
    <w:rsid w:val="00930DFD"/>
    <w:rsid w:val="00931FF3"/>
    <w:rsid w:val="00936D82"/>
    <w:rsid w:val="00937056"/>
    <w:rsid w:val="009371EC"/>
    <w:rsid w:val="00940700"/>
    <w:rsid w:val="00941EB4"/>
    <w:rsid w:val="00942D0D"/>
    <w:rsid w:val="00942D54"/>
    <w:rsid w:val="00944665"/>
    <w:rsid w:val="00945329"/>
    <w:rsid w:val="00945B0E"/>
    <w:rsid w:val="0094682E"/>
    <w:rsid w:val="009476A5"/>
    <w:rsid w:val="00951CED"/>
    <w:rsid w:val="00952344"/>
    <w:rsid w:val="00953286"/>
    <w:rsid w:val="00953820"/>
    <w:rsid w:val="00954AFF"/>
    <w:rsid w:val="00954E37"/>
    <w:rsid w:val="0095784F"/>
    <w:rsid w:val="00962BE4"/>
    <w:rsid w:val="009635EF"/>
    <w:rsid w:val="00964FDE"/>
    <w:rsid w:val="00966282"/>
    <w:rsid w:val="00971A96"/>
    <w:rsid w:val="00974DC4"/>
    <w:rsid w:val="0097629B"/>
    <w:rsid w:val="0097789D"/>
    <w:rsid w:val="00977D9F"/>
    <w:rsid w:val="00980524"/>
    <w:rsid w:val="00981F9C"/>
    <w:rsid w:val="0098328E"/>
    <w:rsid w:val="00984061"/>
    <w:rsid w:val="0098470F"/>
    <w:rsid w:val="00987D8D"/>
    <w:rsid w:val="00987EEF"/>
    <w:rsid w:val="009913F3"/>
    <w:rsid w:val="00993CEC"/>
    <w:rsid w:val="00994C11"/>
    <w:rsid w:val="009A18AE"/>
    <w:rsid w:val="009A262E"/>
    <w:rsid w:val="009A26B9"/>
    <w:rsid w:val="009A2FCA"/>
    <w:rsid w:val="009A333A"/>
    <w:rsid w:val="009A47CE"/>
    <w:rsid w:val="009A5558"/>
    <w:rsid w:val="009A60C7"/>
    <w:rsid w:val="009A75D9"/>
    <w:rsid w:val="009B1473"/>
    <w:rsid w:val="009B1CF0"/>
    <w:rsid w:val="009B217D"/>
    <w:rsid w:val="009B3D06"/>
    <w:rsid w:val="009B5FD4"/>
    <w:rsid w:val="009B5FE4"/>
    <w:rsid w:val="009B6C39"/>
    <w:rsid w:val="009C0572"/>
    <w:rsid w:val="009C0C98"/>
    <w:rsid w:val="009C0F96"/>
    <w:rsid w:val="009C1D05"/>
    <w:rsid w:val="009C2D7C"/>
    <w:rsid w:val="009C31A5"/>
    <w:rsid w:val="009C4C3D"/>
    <w:rsid w:val="009C67B6"/>
    <w:rsid w:val="009D0E3F"/>
    <w:rsid w:val="009D2283"/>
    <w:rsid w:val="009D29EE"/>
    <w:rsid w:val="009D3136"/>
    <w:rsid w:val="009D4B0D"/>
    <w:rsid w:val="009D5243"/>
    <w:rsid w:val="009D7BF3"/>
    <w:rsid w:val="009E0504"/>
    <w:rsid w:val="009E0947"/>
    <w:rsid w:val="009E297F"/>
    <w:rsid w:val="009E3535"/>
    <w:rsid w:val="009E47DC"/>
    <w:rsid w:val="009E4B49"/>
    <w:rsid w:val="009F07EA"/>
    <w:rsid w:val="009F1EA3"/>
    <w:rsid w:val="009F2515"/>
    <w:rsid w:val="009F2ACC"/>
    <w:rsid w:val="009F3EF0"/>
    <w:rsid w:val="00A02AA4"/>
    <w:rsid w:val="00A04705"/>
    <w:rsid w:val="00A04F21"/>
    <w:rsid w:val="00A11306"/>
    <w:rsid w:val="00A14828"/>
    <w:rsid w:val="00A14ECD"/>
    <w:rsid w:val="00A1572D"/>
    <w:rsid w:val="00A1593D"/>
    <w:rsid w:val="00A1603E"/>
    <w:rsid w:val="00A17D86"/>
    <w:rsid w:val="00A20BF5"/>
    <w:rsid w:val="00A21302"/>
    <w:rsid w:val="00A2204D"/>
    <w:rsid w:val="00A235BE"/>
    <w:rsid w:val="00A30FED"/>
    <w:rsid w:val="00A31414"/>
    <w:rsid w:val="00A31FF1"/>
    <w:rsid w:val="00A3228B"/>
    <w:rsid w:val="00A32CF2"/>
    <w:rsid w:val="00A333D0"/>
    <w:rsid w:val="00A35A50"/>
    <w:rsid w:val="00A35DFA"/>
    <w:rsid w:val="00A409C9"/>
    <w:rsid w:val="00A40D8B"/>
    <w:rsid w:val="00A412B3"/>
    <w:rsid w:val="00A42A45"/>
    <w:rsid w:val="00A4355E"/>
    <w:rsid w:val="00A47DC7"/>
    <w:rsid w:val="00A50920"/>
    <w:rsid w:val="00A50CAA"/>
    <w:rsid w:val="00A511FA"/>
    <w:rsid w:val="00A51F4D"/>
    <w:rsid w:val="00A5200D"/>
    <w:rsid w:val="00A5233F"/>
    <w:rsid w:val="00A52793"/>
    <w:rsid w:val="00A52C77"/>
    <w:rsid w:val="00A53748"/>
    <w:rsid w:val="00A53E01"/>
    <w:rsid w:val="00A54664"/>
    <w:rsid w:val="00A57318"/>
    <w:rsid w:val="00A57F93"/>
    <w:rsid w:val="00A60E49"/>
    <w:rsid w:val="00A610E6"/>
    <w:rsid w:val="00A64073"/>
    <w:rsid w:val="00A72150"/>
    <w:rsid w:val="00A73CAE"/>
    <w:rsid w:val="00A75151"/>
    <w:rsid w:val="00A76456"/>
    <w:rsid w:val="00A7655C"/>
    <w:rsid w:val="00A76B30"/>
    <w:rsid w:val="00A772C8"/>
    <w:rsid w:val="00A7780C"/>
    <w:rsid w:val="00A77EE8"/>
    <w:rsid w:val="00A8019C"/>
    <w:rsid w:val="00A80BBC"/>
    <w:rsid w:val="00A8253A"/>
    <w:rsid w:val="00A82D4D"/>
    <w:rsid w:val="00A8365E"/>
    <w:rsid w:val="00A83B15"/>
    <w:rsid w:val="00A8725C"/>
    <w:rsid w:val="00A87848"/>
    <w:rsid w:val="00A87F82"/>
    <w:rsid w:val="00A904F2"/>
    <w:rsid w:val="00A91060"/>
    <w:rsid w:val="00A9311C"/>
    <w:rsid w:val="00A93746"/>
    <w:rsid w:val="00A93B3A"/>
    <w:rsid w:val="00A949DA"/>
    <w:rsid w:val="00A95520"/>
    <w:rsid w:val="00A9591A"/>
    <w:rsid w:val="00AA022D"/>
    <w:rsid w:val="00AA2095"/>
    <w:rsid w:val="00AA24A3"/>
    <w:rsid w:val="00AA254C"/>
    <w:rsid w:val="00AA386F"/>
    <w:rsid w:val="00AA53D3"/>
    <w:rsid w:val="00AA7E76"/>
    <w:rsid w:val="00AB0167"/>
    <w:rsid w:val="00AB065F"/>
    <w:rsid w:val="00AB1A02"/>
    <w:rsid w:val="00AB38B7"/>
    <w:rsid w:val="00AB428C"/>
    <w:rsid w:val="00AB50F5"/>
    <w:rsid w:val="00AB57BA"/>
    <w:rsid w:val="00AB5B90"/>
    <w:rsid w:val="00AB67FE"/>
    <w:rsid w:val="00AB7F09"/>
    <w:rsid w:val="00AC0980"/>
    <w:rsid w:val="00AC35CA"/>
    <w:rsid w:val="00AC37C2"/>
    <w:rsid w:val="00AC3CA5"/>
    <w:rsid w:val="00AC3FC6"/>
    <w:rsid w:val="00AC4CAC"/>
    <w:rsid w:val="00AD2066"/>
    <w:rsid w:val="00AD3BC8"/>
    <w:rsid w:val="00AD6080"/>
    <w:rsid w:val="00AD6344"/>
    <w:rsid w:val="00AD6F8D"/>
    <w:rsid w:val="00AD7511"/>
    <w:rsid w:val="00AE2A90"/>
    <w:rsid w:val="00AE6524"/>
    <w:rsid w:val="00AE6667"/>
    <w:rsid w:val="00AE765D"/>
    <w:rsid w:val="00AE76EC"/>
    <w:rsid w:val="00AF0704"/>
    <w:rsid w:val="00AF21EA"/>
    <w:rsid w:val="00AF40A2"/>
    <w:rsid w:val="00B011AB"/>
    <w:rsid w:val="00B058C7"/>
    <w:rsid w:val="00B05A7D"/>
    <w:rsid w:val="00B066DE"/>
    <w:rsid w:val="00B07FB2"/>
    <w:rsid w:val="00B1055C"/>
    <w:rsid w:val="00B128F4"/>
    <w:rsid w:val="00B1305B"/>
    <w:rsid w:val="00B134D5"/>
    <w:rsid w:val="00B14EE7"/>
    <w:rsid w:val="00B1580E"/>
    <w:rsid w:val="00B17382"/>
    <w:rsid w:val="00B20C92"/>
    <w:rsid w:val="00B215BB"/>
    <w:rsid w:val="00B222AE"/>
    <w:rsid w:val="00B2275F"/>
    <w:rsid w:val="00B24454"/>
    <w:rsid w:val="00B24662"/>
    <w:rsid w:val="00B24AF1"/>
    <w:rsid w:val="00B26BD2"/>
    <w:rsid w:val="00B30955"/>
    <w:rsid w:val="00B30BC2"/>
    <w:rsid w:val="00B3222C"/>
    <w:rsid w:val="00B322BD"/>
    <w:rsid w:val="00B323F5"/>
    <w:rsid w:val="00B32D4D"/>
    <w:rsid w:val="00B338E8"/>
    <w:rsid w:val="00B33BC5"/>
    <w:rsid w:val="00B34321"/>
    <w:rsid w:val="00B3453D"/>
    <w:rsid w:val="00B373B5"/>
    <w:rsid w:val="00B4118D"/>
    <w:rsid w:val="00B421C2"/>
    <w:rsid w:val="00B42EA0"/>
    <w:rsid w:val="00B45B91"/>
    <w:rsid w:val="00B4761B"/>
    <w:rsid w:val="00B47D06"/>
    <w:rsid w:val="00B5031E"/>
    <w:rsid w:val="00B515D7"/>
    <w:rsid w:val="00B557D5"/>
    <w:rsid w:val="00B56FAA"/>
    <w:rsid w:val="00B60A6B"/>
    <w:rsid w:val="00B61760"/>
    <w:rsid w:val="00B6252C"/>
    <w:rsid w:val="00B62691"/>
    <w:rsid w:val="00B62907"/>
    <w:rsid w:val="00B64136"/>
    <w:rsid w:val="00B65BED"/>
    <w:rsid w:val="00B66C93"/>
    <w:rsid w:val="00B67924"/>
    <w:rsid w:val="00B67DDD"/>
    <w:rsid w:val="00B70537"/>
    <w:rsid w:val="00B70B14"/>
    <w:rsid w:val="00B70F22"/>
    <w:rsid w:val="00B71389"/>
    <w:rsid w:val="00B727F3"/>
    <w:rsid w:val="00B75CC5"/>
    <w:rsid w:val="00B75D76"/>
    <w:rsid w:val="00B76CE4"/>
    <w:rsid w:val="00B81E8E"/>
    <w:rsid w:val="00B8479B"/>
    <w:rsid w:val="00B84E66"/>
    <w:rsid w:val="00B84F9E"/>
    <w:rsid w:val="00B870DA"/>
    <w:rsid w:val="00B87258"/>
    <w:rsid w:val="00B90A3C"/>
    <w:rsid w:val="00B9187B"/>
    <w:rsid w:val="00B94A42"/>
    <w:rsid w:val="00B967E6"/>
    <w:rsid w:val="00B97573"/>
    <w:rsid w:val="00B97861"/>
    <w:rsid w:val="00B97DEC"/>
    <w:rsid w:val="00BA007D"/>
    <w:rsid w:val="00BA0307"/>
    <w:rsid w:val="00BA5114"/>
    <w:rsid w:val="00BA525D"/>
    <w:rsid w:val="00BA65B2"/>
    <w:rsid w:val="00BB00CB"/>
    <w:rsid w:val="00BB2F8E"/>
    <w:rsid w:val="00BB363F"/>
    <w:rsid w:val="00BB47D4"/>
    <w:rsid w:val="00BB4DC4"/>
    <w:rsid w:val="00BB649B"/>
    <w:rsid w:val="00BB6D15"/>
    <w:rsid w:val="00BB706A"/>
    <w:rsid w:val="00BC18B0"/>
    <w:rsid w:val="00BC2626"/>
    <w:rsid w:val="00BC342E"/>
    <w:rsid w:val="00BC3F74"/>
    <w:rsid w:val="00BC53EE"/>
    <w:rsid w:val="00BC5627"/>
    <w:rsid w:val="00BC60AB"/>
    <w:rsid w:val="00BD1679"/>
    <w:rsid w:val="00BD1CBC"/>
    <w:rsid w:val="00BD5AAA"/>
    <w:rsid w:val="00BD7641"/>
    <w:rsid w:val="00BD7CF8"/>
    <w:rsid w:val="00BE0A8C"/>
    <w:rsid w:val="00BE0E33"/>
    <w:rsid w:val="00BE140D"/>
    <w:rsid w:val="00BE1935"/>
    <w:rsid w:val="00BE1BF6"/>
    <w:rsid w:val="00BE2921"/>
    <w:rsid w:val="00BE3590"/>
    <w:rsid w:val="00BE4F74"/>
    <w:rsid w:val="00BE608B"/>
    <w:rsid w:val="00BE63BB"/>
    <w:rsid w:val="00BE7638"/>
    <w:rsid w:val="00BE7D53"/>
    <w:rsid w:val="00BF0F9C"/>
    <w:rsid w:val="00BF5A8E"/>
    <w:rsid w:val="00C03163"/>
    <w:rsid w:val="00C04820"/>
    <w:rsid w:val="00C06CFD"/>
    <w:rsid w:val="00C078C5"/>
    <w:rsid w:val="00C104DD"/>
    <w:rsid w:val="00C123E8"/>
    <w:rsid w:val="00C134C0"/>
    <w:rsid w:val="00C13581"/>
    <w:rsid w:val="00C148EF"/>
    <w:rsid w:val="00C14C50"/>
    <w:rsid w:val="00C17069"/>
    <w:rsid w:val="00C17D75"/>
    <w:rsid w:val="00C20350"/>
    <w:rsid w:val="00C22161"/>
    <w:rsid w:val="00C23343"/>
    <w:rsid w:val="00C2382E"/>
    <w:rsid w:val="00C24A46"/>
    <w:rsid w:val="00C24C4B"/>
    <w:rsid w:val="00C301E3"/>
    <w:rsid w:val="00C302C5"/>
    <w:rsid w:val="00C30A81"/>
    <w:rsid w:val="00C30F19"/>
    <w:rsid w:val="00C311B5"/>
    <w:rsid w:val="00C327F5"/>
    <w:rsid w:val="00C32E63"/>
    <w:rsid w:val="00C343DF"/>
    <w:rsid w:val="00C3449A"/>
    <w:rsid w:val="00C36BC8"/>
    <w:rsid w:val="00C41608"/>
    <w:rsid w:val="00C41787"/>
    <w:rsid w:val="00C43D0A"/>
    <w:rsid w:val="00C44251"/>
    <w:rsid w:val="00C45254"/>
    <w:rsid w:val="00C474C0"/>
    <w:rsid w:val="00C51AC0"/>
    <w:rsid w:val="00C54B79"/>
    <w:rsid w:val="00C55B40"/>
    <w:rsid w:val="00C568B9"/>
    <w:rsid w:val="00C62B85"/>
    <w:rsid w:val="00C63E59"/>
    <w:rsid w:val="00C63EEC"/>
    <w:rsid w:val="00C64715"/>
    <w:rsid w:val="00C65534"/>
    <w:rsid w:val="00C66C06"/>
    <w:rsid w:val="00C717EB"/>
    <w:rsid w:val="00C71895"/>
    <w:rsid w:val="00C71A1E"/>
    <w:rsid w:val="00C73A9B"/>
    <w:rsid w:val="00C7423D"/>
    <w:rsid w:val="00C74C9E"/>
    <w:rsid w:val="00C762B3"/>
    <w:rsid w:val="00C80018"/>
    <w:rsid w:val="00C8177C"/>
    <w:rsid w:val="00C847B0"/>
    <w:rsid w:val="00C854C4"/>
    <w:rsid w:val="00C85957"/>
    <w:rsid w:val="00C90348"/>
    <w:rsid w:val="00C92C6E"/>
    <w:rsid w:val="00C93004"/>
    <w:rsid w:val="00C93BF2"/>
    <w:rsid w:val="00C949F3"/>
    <w:rsid w:val="00C949F4"/>
    <w:rsid w:val="00C94AC5"/>
    <w:rsid w:val="00C96986"/>
    <w:rsid w:val="00C96CCE"/>
    <w:rsid w:val="00C96DAB"/>
    <w:rsid w:val="00CA0DC8"/>
    <w:rsid w:val="00CA424A"/>
    <w:rsid w:val="00CA4F47"/>
    <w:rsid w:val="00CB27D4"/>
    <w:rsid w:val="00CB4FF2"/>
    <w:rsid w:val="00CB7C5A"/>
    <w:rsid w:val="00CB7EA2"/>
    <w:rsid w:val="00CB7F55"/>
    <w:rsid w:val="00CC0A64"/>
    <w:rsid w:val="00CC18A5"/>
    <w:rsid w:val="00CC1DBF"/>
    <w:rsid w:val="00CC54E5"/>
    <w:rsid w:val="00CC6BBE"/>
    <w:rsid w:val="00CC6E06"/>
    <w:rsid w:val="00CC71B3"/>
    <w:rsid w:val="00CD255A"/>
    <w:rsid w:val="00CD3A78"/>
    <w:rsid w:val="00CD5389"/>
    <w:rsid w:val="00CD54CF"/>
    <w:rsid w:val="00CD68C5"/>
    <w:rsid w:val="00CD6CBB"/>
    <w:rsid w:val="00CE0754"/>
    <w:rsid w:val="00CE0AB8"/>
    <w:rsid w:val="00CE697B"/>
    <w:rsid w:val="00CE75EE"/>
    <w:rsid w:val="00CF080B"/>
    <w:rsid w:val="00CF20BC"/>
    <w:rsid w:val="00CF31BA"/>
    <w:rsid w:val="00CF3E6A"/>
    <w:rsid w:val="00CF4A5B"/>
    <w:rsid w:val="00CF4DB4"/>
    <w:rsid w:val="00CF5930"/>
    <w:rsid w:val="00D00265"/>
    <w:rsid w:val="00D008F2"/>
    <w:rsid w:val="00D00C6F"/>
    <w:rsid w:val="00D01A97"/>
    <w:rsid w:val="00D02FD3"/>
    <w:rsid w:val="00D031C2"/>
    <w:rsid w:val="00D0325E"/>
    <w:rsid w:val="00D04385"/>
    <w:rsid w:val="00D07EA9"/>
    <w:rsid w:val="00D10CA1"/>
    <w:rsid w:val="00D1192B"/>
    <w:rsid w:val="00D12206"/>
    <w:rsid w:val="00D14F66"/>
    <w:rsid w:val="00D150D8"/>
    <w:rsid w:val="00D15F23"/>
    <w:rsid w:val="00D165CB"/>
    <w:rsid w:val="00D16D6E"/>
    <w:rsid w:val="00D2325E"/>
    <w:rsid w:val="00D23AB9"/>
    <w:rsid w:val="00D24A8A"/>
    <w:rsid w:val="00D24DF2"/>
    <w:rsid w:val="00D31058"/>
    <w:rsid w:val="00D3151F"/>
    <w:rsid w:val="00D32452"/>
    <w:rsid w:val="00D33FC9"/>
    <w:rsid w:val="00D376E6"/>
    <w:rsid w:val="00D37CFA"/>
    <w:rsid w:val="00D403CD"/>
    <w:rsid w:val="00D40660"/>
    <w:rsid w:val="00D40B31"/>
    <w:rsid w:val="00D41A7D"/>
    <w:rsid w:val="00D41CBF"/>
    <w:rsid w:val="00D425DB"/>
    <w:rsid w:val="00D42850"/>
    <w:rsid w:val="00D4316B"/>
    <w:rsid w:val="00D45069"/>
    <w:rsid w:val="00D46BF3"/>
    <w:rsid w:val="00D46D22"/>
    <w:rsid w:val="00D47AB4"/>
    <w:rsid w:val="00D5022D"/>
    <w:rsid w:val="00D50700"/>
    <w:rsid w:val="00D50C09"/>
    <w:rsid w:val="00D5123D"/>
    <w:rsid w:val="00D51403"/>
    <w:rsid w:val="00D524BD"/>
    <w:rsid w:val="00D52969"/>
    <w:rsid w:val="00D53AEB"/>
    <w:rsid w:val="00D53CE8"/>
    <w:rsid w:val="00D547DC"/>
    <w:rsid w:val="00D556B1"/>
    <w:rsid w:val="00D56E2E"/>
    <w:rsid w:val="00D576B2"/>
    <w:rsid w:val="00D57EBC"/>
    <w:rsid w:val="00D60293"/>
    <w:rsid w:val="00D62336"/>
    <w:rsid w:val="00D63C52"/>
    <w:rsid w:val="00D64AE1"/>
    <w:rsid w:val="00D65344"/>
    <w:rsid w:val="00D66A38"/>
    <w:rsid w:val="00D67043"/>
    <w:rsid w:val="00D6707D"/>
    <w:rsid w:val="00D67D85"/>
    <w:rsid w:val="00D72DB4"/>
    <w:rsid w:val="00D74AC4"/>
    <w:rsid w:val="00D7575C"/>
    <w:rsid w:val="00D76D38"/>
    <w:rsid w:val="00D807D6"/>
    <w:rsid w:val="00D81C26"/>
    <w:rsid w:val="00D850A4"/>
    <w:rsid w:val="00D865AF"/>
    <w:rsid w:val="00D86DEE"/>
    <w:rsid w:val="00D9003B"/>
    <w:rsid w:val="00D93BE1"/>
    <w:rsid w:val="00D9545A"/>
    <w:rsid w:val="00D96877"/>
    <w:rsid w:val="00DA33B4"/>
    <w:rsid w:val="00DA448B"/>
    <w:rsid w:val="00DA67D2"/>
    <w:rsid w:val="00DA7097"/>
    <w:rsid w:val="00DA7C0F"/>
    <w:rsid w:val="00DB1B12"/>
    <w:rsid w:val="00DB2059"/>
    <w:rsid w:val="00DB2E6D"/>
    <w:rsid w:val="00DB333B"/>
    <w:rsid w:val="00DB3438"/>
    <w:rsid w:val="00DB44F8"/>
    <w:rsid w:val="00DB60C2"/>
    <w:rsid w:val="00DB7CC8"/>
    <w:rsid w:val="00DC1219"/>
    <w:rsid w:val="00DC540E"/>
    <w:rsid w:val="00DD2A2C"/>
    <w:rsid w:val="00DD2CD5"/>
    <w:rsid w:val="00DD44BE"/>
    <w:rsid w:val="00DD49B4"/>
    <w:rsid w:val="00DD5365"/>
    <w:rsid w:val="00DD5919"/>
    <w:rsid w:val="00DE3466"/>
    <w:rsid w:val="00DE4F8B"/>
    <w:rsid w:val="00DE503D"/>
    <w:rsid w:val="00DF14E9"/>
    <w:rsid w:val="00DF41CC"/>
    <w:rsid w:val="00DF497E"/>
    <w:rsid w:val="00DF5828"/>
    <w:rsid w:val="00DF6372"/>
    <w:rsid w:val="00DF6F5D"/>
    <w:rsid w:val="00DF75C9"/>
    <w:rsid w:val="00DF77C0"/>
    <w:rsid w:val="00E0303F"/>
    <w:rsid w:val="00E0475C"/>
    <w:rsid w:val="00E04AEA"/>
    <w:rsid w:val="00E06F7A"/>
    <w:rsid w:val="00E07667"/>
    <w:rsid w:val="00E0774B"/>
    <w:rsid w:val="00E126C3"/>
    <w:rsid w:val="00E12A3A"/>
    <w:rsid w:val="00E12DE1"/>
    <w:rsid w:val="00E140DE"/>
    <w:rsid w:val="00E156F4"/>
    <w:rsid w:val="00E15FA5"/>
    <w:rsid w:val="00E16159"/>
    <w:rsid w:val="00E164B6"/>
    <w:rsid w:val="00E17D7E"/>
    <w:rsid w:val="00E20442"/>
    <w:rsid w:val="00E20CEE"/>
    <w:rsid w:val="00E21F54"/>
    <w:rsid w:val="00E22491"/>
    <w:rsid w:val="00E239BD"/>
    <w:rsid w:val="00E23BF3"/>
    <w:rsid w:val="00E259C9"/>
    <w:rsid w:val="00E30FE2"/>
    <w:rsid w:val="00E31D69"/>
    <w:rsid w:val="00E32745"/>
    <w:rsid w:val="00E347AF"/>
    <w:rsid w:val="00E35282"/>
    <w:rsid w:val="00E357CF"/>
    <w:rsid w:val="00E35C5F"/>
    <w:rsid w:val="00E36385"/>
    <w:rsid w:val="00E368FD"/>
    <w:rsid w:val="00E369F0"/>
    <w:rsid w:val="00E36B81"/>
    <w:rsid w:val="00E44653"/>
    <w:rsid w:val="00E449BE"/>
    <w:rsid w:val="00E45EEC"/>
    <w:rsid w:val="00E462AE"/>
    <w:rsid w:val="00E46520"/>
    <w:rsid w:val="00E509D5"/>
    <w:rsid w:val="00E50FE1"/>
    <w:rsid w:val="00E519E8"/>
    <w:rsid w:val="00E51E39"/>
    <w:rsid w:val="00E52B23"/>
    <w:rsid w:val="00E52C08"/>
    <w:rsid w:val="00E52D3C"/>
    <w:rsid w:val="00E541F8"/>
    <w:rsid w:val="00E544F0"/>
    <w:rsid w:val="00E55B67"/>
    <w:rsid w:val="00E5661F"/>
    <w:rsid w:val="00E6074E"/>
    <w:rsid w:val="00E61922"/>
    <w:rsid w:val="00E626D8"/>
    <w:rsid w:val="00E62A57"/>
    <w:rsid w:val="00E64CD3"/>
    <w:rsid w:val="00E66296"/>
    <w:rsid w:val="00E67876"/>
    <w:rsid w:val="00E72289"/>
    <w:rsid w:val="00E73ACE"/>
    <w:rsid w:val="00E740D5"/>
    <w:rsid w:val="00E7598D"/>
    <w:rsid w:val="00E76CD8"/>
    <w:rsid w:val="00E77465"/>
    <w:rsid w:val="00E8185D"/>
    <w:rsid w:val="00E823BF"/>
    <w:rsid w:val="00E82642"/>
    <w:rsid w:val="00E8284F"/>
    <w:rsid w:val="00E84E1D"/>
    <w:rsid w:val="00E8517B"/>
    <w:rsid w:val="00E859A8"/>
    <w:rsid w:val="00E8794B"/>
    <w:rsid w:val="00E902B0"/>
    <w:rsid w:val="00E92A1E"/>
    <w:rsid w:val="00E94017"/>
    <w:rsid w:val="00E95CAB"/>
    <w:rsid w:val="00E968DD"/>
    <w:rsid w:val="00E96A25"/>
    <w:rsid w:val="00E97FBC"/>
    <w:rsid w:val="00EA1867"/>
    <w:rsid w:val="00EA1940"/>
    <w:rsid w:val="00EA1A25"/>
    <w:rsid w:val="00EA2C7A"/>
    <w:rsid w:val="00EA44FC"/>
    <w:rsid w:val="00EB3064"/>
    <w:rsid w:val="00EB3781"/>
    <w:rsid w:val="00EB4280"/>
    <w:rsid w:val="00EB4D18"/>
    <w:rsid w:val="00EB6DD3"/>
    <w:rsid w:val="00EC14F0"/>
    <w:rsid w:val="00EC426A"/>
    <w:rsid w:val="00EC469A"/>
    <w:rsid w:val="00EC5484"/>
    <w:rsid w:val="00EC5EC9"/>
    <w:rsid w:val="00EC692E"/>
    <w:rsid w:val="00EC6E6B"/>
    <w:rsid w:val="00EC7A76"/>
    <w:rsid w:val="00ED0BB4"/>
    <w:rsid w:val="00ED2B82"/>
    <w:rsid w:val="00ED2E96"/>
    <w:rsid w:val="00ED32B3"/>
    <w:rsid w:val="00ED3ED3"/>
    <w:rsid w:val="00ED4F91"/>
    <w:rsid w:val="00ED6D06"/>
    <w:rsid w:val="00ED6F66"/>
    <w:rsid w:val="00EE0AC4"/>
    <w:rsid w:val="00EE17CB"/>
    <w:rsid w:val="00EE3B9B"/>
    <w:rsid w:val="00EE4CEB"/>
    <w:rsid w:val="00EF0586"/>
    <w:rsid w:val="00EF0877"/>
    <w:rsid w:val="00EF2CA5"/>
    <w:rsid w:val="00EF3245"/>
    <w:rsid w:val="00EF52AF"/>
    <w:rsid w:val="00EF6DE5"/>
    <w:rsid w:val="00EF7FAD"/>
    <w:rsid w:val="00F001A4"/>
    <w:rsid w:val="00F029D9"/>
    <w:rsid w:val="00F036EA"/>
    <w:rsid w:val="00F0442D"/>
    <w:rsid w:val="00F06FEA"/>
    <w:rsid w:val="00F074FE"/>
    <w:rsid w:val="00F07ABD"/>
    <w:rsid w:val="00F10CDC"/>
    <w:rsid w:val="00F10FE8"/>
    <w:rsid w:val="00F12D23"/>
    <w:rsid w:val="00F12EB6"/>
    <w:rsid w:val="00F147DA"/>
    <w:rsid w:val="00F15C96"/>
    <w:rsid w:val="00F17A71"/>
    <w:rsid w:val="00F201F6"/>
    <w:rsid w:val="00F21E4B"/>
    <w:rsid w:val="00F23D26"/>
    <w:rsid w:val="00F268A0"/>
    <w:rsid w:val="00F26DC3"/>
    <w:rsid w:val="00F26FEE"/>
    <w:rsid w:val="00F31DD8"/>
    <w:rsid w:val="00F31F51"/>
    <w:rsid w:val="00F331D5"/>
    <w:rsid w:val="00F35989"/>
    <w:rsid w:val="00F35A10"/>
    <w:rsid w:val="00F35CC8"/>
    <w:rsid w:val="00F361B1"/>
    <w:rsid w:val="00F361CA"/>
    <w:rsid w:val="00F41B6F"/>
    <w:rsid w:val="00F43282"/>
    <w:rsid w:val="00F432DB"/>
    <w:rsid w:val="00F43511"/>
    <w:rsid w:val="00F43D1C"/>
    <w:rsid w:val="00F50892"/>
    <w:rsid w:val="00F50BE4"/>
    <w:rsid w:val="00F51D21"/>
    <w:rsid w:val="00F52D5A"/>
    <w:rsid w:val="00F53F6E"/>
    <w:rsid w:val="00F54A83"/>
    <w:rsid w:val="00F55516"/>
    <w:rsid w:val="00F55C23"/>
    <w:rsid w:val="00F55CF3"/>
    <w:rsid w:val="00F55EAE"/>
    <w:rsid w:val="00F55EC5"/>
    <w:rsid w:val="00F61237"/>
    <w:rsid w:val="00F621DA"/>
    <w:rsid w:val="00F658C7"/>
    <w:rsid w:val="00F71680"/>
    <w:rsid w:val="00F721D1"/>
    <w:rsid w:val="00F7490A"/>
    <w:rsid w:val="00F74C09"/>
    <w:rsid w:val="00F752E7"/>
    <w:rsid w:val="00F75750"/>
    <w:rsid w:val="00F777A2"/>
    <w:rsid w:val="00F77839"/>
    <w:rsid w:val="00F77F9C"/>
    <w:rsid w:val="00F802BE"/>
    <w:rsid w:val="00F81527"/>
    <w:rsid w:val="00F8342A"/>
    <w:rsid w:val="00F847E1"/>
    <w:rsid w:val="00F861C7"/>
    <w:rsid w:val="00F86355"/>
    <w:rsid w:val="00F864E4"/>
    <w:rsid w:val="00F90D09"/>
    <w:rsid w:val="00F926B4"/>
    <w:rsid w:val="00F94CA9"/>
    <w:rsid w:val="00F96BE6"/>
    <w:rsid w:val="00F97B2E"/>
    <w:rsid w:val="00FA17F7"/>
    <w:rsid w:val="00FA1B2A"/>
    <w:rsid w:val="00FA2CA0"/>
    <w:rsid w:val="00FA3AAC"/>
    <w:rsid w:val="00FA3AFF"/>
    <w:rsid w:val="00FA402C"/>
    <w:rsid w:val="00FA513C"/>
    <w:rsid w:val="00FA5955"/>
    <w:rsid w:val="00FA5F61"/>
    <w:rsid w:val="00FA68FC"/>
    <w:rsid w:val="00FB1D84"/>
    <w:rsid w:val="00FB33A4"/>
    <w:rsid w:val="00FB3E5E"/>
    <w:rsid w:val="00FB423D"/>
    <w:rsid w:val="00FC3175"/>
    <w:rsid w:val="00FC5170"/>
    <w:rsid w:val="00FC51E2"/>
    <w:rsid w:val="00FC5573"/>
    <w:rsid w:val="00FC58E5"/>
    <w:rsid w:val="00FD0638"/>
    <w:rsid w:val="00FD1033"/>
    <w:rsid w:val="00FD22D9"/>
    <w:rsid w:val="00FD62AF"/>
    <w:rsid w:val="00FD646C"/>
    <w:rsid w:val="00FD6B7D"/>
    <w:rsid w:val="00FD70B7"/>
    <w:rsid w:val="00FD75CF"/>
    <w:rsid w:val="00FE0D2C"/>
    <w:rsid w:val="00FE16C0"/>
    <w:rsid w:val="00FE1F61"/>
    <w:rsid w:val="00FE2120"/>
    <w:rsid w:val="00FE38E7"/>
    <w:rsid w:val="00FE41D0"/>
    <w:rsid w:val="00FE513B"/>
    <w:rsid w:val="00FE756B"/>
    <w:rsid w:val="00FF0290"/>
    <w:rsid w:val="00FF0C59"/>
    <w:rsid w:val="00FF0E2E"/>
    <w:rsid w:val="00FF1482"/>
    <w:rsid w:val="00FF3FCA"/>
    <w:rsid w:val="00FF4DAA"/>
    <w:rsid w:val="00FF5577"/>
    <w:rsid w:val="00FF66AE"/>
    <w:rsid w:val="00FF6C7C"/>
    <w:rsid w:val="00FF6FE5"/>
    <w:rsid w:val="00FF7D43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F6"/>
    <w:pPr>
      <w:spacing w:after="200" w:line="276" w:lineRule="auto"/>
      <w:ind w:left="142"/>
    </w:pPr>
    <w:rPr>
      <w:rFonts w:ascii="Times New Roman" w:hAnsi="Times New Roman"/>
      <w:b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F5EF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NoSpacing">
    <w:name w:val="No Spacing"/>
    <w:uiPriority w:val="99"/>
    <w:qFormat/>
    <w:rsid w:val="008F5EF6"/>
    <w:rPr>
      <w:rFonts w:ascii="Times New Roman" w:hAnsi="Times New Roman"/>
      <w:sz w:val="28"/>
      <w:lang w:eastAsia="en-US"/>
    </w:rPr>
  </w:style>
  <w:style w:type="paragraph" w:customStyle="1" w:styleId="headline">
    <w:name w:val="headline"/>
    <w:basedOn w:val="Normal"/>
    <w:uiPriority w:val="99"/>
    <w:rsid w:val="008F5EF6"/>
    <w:pPr>
      <w:spacing w:before="100" w:beforeAutospacing="1" w:after="100" w:afterAutospacing="1" w:line="240" w:lineRule="auto"/>
      <w:ind w:left="0"/>
    </w:pPr>
    <w:rPr>
      <w:rFonts w:eastAsia="Times New Roman"/>
      <w:b w:val="0"/>
      <w:lang w:eastAsia="ru-RU"/>
    </w:rPr>
  </w:style>
  <w:style w:type="paragraph" w:styleId="Header">
    <w:name w:val="header"/>
    <w:basedOn w:val="Normal"/>
    <w:link w:val="HeaderChar"/>
    <w:uiPriority w:val="99"/>
    <w:rsid w:val="00382AE9"/>
    <w:pPr>
      <w:tabs>
        <w:tab w:val="center" w:pos="4677"/>
        <w:tab w:val="right" w:pos="9355"/>
      </w:tabs>
      <w:ind w:left="0"/>
    </w:pPr>
    <w:rPr>
      <w:rFonts w:ascii="Calibri" w:hAnsi="Calibri"/>
      <w:b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82AE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0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ds05.infourok.ru/uploads/ex/0f18/0003cc1f-669e16f8/img20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218</Words>
  <Characters>1246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Пользователь Windows</cp:lastModifiedBy>
  <cp:revision>6</cp:revision>
  <cp:lastPrinted>2019-02-02T14:25:00Z</cp:lastPrinted>
  <dcterms:created xsi:type="dcterms:W3CDTF">2019-02-02T13:59:00Z</dcterms:created>
  <dcterms:modified xsi:type="dcterms:W3CDTF">2020-05-19T07:41:00Z</dcterms:modified>
</cp:coreProperties>
</file>